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3E1" w:rsidRPr="00605B42" w:rsidRDefault="001373E1" w:rsidP="00605B42">
      <w:pPr>
        <w:spacing w:after="0" w:line="240" w:lineRule="auto"/>
        <w:ind w:left="0" w:firstLine="540"/>
        <w:jc w:val="center"/>
        <w:rPr>
          <w:b/>
          <w:bCs/>
          <w:sz w:val="24"/>
          <w:szCs w:val="24"/>
        </w:rPr>
      </w:pPr>
      <w:r w:rsidRPr="00605B42">
        <w:rPr>
          <w:b/>
          <w:bCs/>
          <w:sz w:val="24"/>
          <w:szCs w:val="24"/>
        </w:rPr>
        <w:t>Специализация «Телевидеотворчество»</w:t>
      </w:r>
    </w:p>
    <w:p w:rsidR="001373E1" w:rsidRPr="00605B42" w:rsidRDefault="001373E1" w:rsidP="00605B42">
      <w:pPr>
        <w:spacing w:after="0" w:line="240" w:lineRule="auto"/>
        <w:ind w:left="0" w:firstLine="540"/>
        <w:rPr>
          <w:sz w:val="24"/>
          <w:szCs w:val="24"/>
        </w:rPr>
      </w:pPr>
      <w:r w:rsidRPr="00605B42">
        <w:rPr>
          <w:sz w:val="24"/>
          <w:szCs w:val="24"/>
        </w:rPr>
        <w:t xml:space="preserve">Впервые в истории Колледжа в 1999 году </w:t>
      </w:r>
      <w:r>
        <w:rPr>
          <w:sz w:val="24"/>
          <w:szCs w:val="24"/>
        </w:rPr>
        <w:t xml:space="preserve">была </w:t>
      </w:r>
      <w:r w:rsidRPr="00605B42">
        <w:rPr>
          <w:sz w:val="24"/>
          <w:szCs w:val="24"/>
        </w:rPr>
        <w:t>открыта новая сп</w:t>
      </w:r>
      <w:r>
        <w:rPr>
          <w:sz w:val="24"/>
          <w:szCs w:val="24"/>
        </w:rPr>
        <w:t>ециализация «Организатор работы</w:t>
      </w:r>
      <w:r w:rsidRPr="00605B42">
        <w:rPr>
          <w:sz w:val="24"/>
          <w:szCs w:val="24"/>
        </w:rPr>
        <w:t xml:space="preserve"> телевидения и радио». Само время продиктова</w:t>
      </w:r>
      <w:r>
        <w:rPr>
          <w:sz w:val="24"/>
          <w:szCs w:val="24"/>
        </w:rPr>
        <w:t>ло открытие новой специализации: н</w:t>
      </w:r>
      <w:r w:rsidRPr="00605B42">
        <w:rPr>
          <w:sz w:val="24"/>
          <w:szCs w:val="24"/>
        </w:rPr>
        <w:t xml:space="preserve">а селе нужны были кадры телевидения, радио, кино и фото в одном </w:t>
      </w:r>
      <w:r>
        <w:rPr>
          <w:sz w:val="24"/>
          <w:szCs w:val="24"/>
        </w:rPr>
        <w:t>лице</w:t>
      </w:r>
      <w:r w:rsidRPr="00605B42">
        <w:rPr>
          <w:sz w:val="24"/>
          <w:szCs w:val="24"/>
        </w:rPr>
        <w:t>. Наши выпускники стали первыми «ласточками» и основали начало телевидеотворчества. И вот уже в 2012 году выпускается 4-ый выпуск.</w:t>
      </w:r>
    </w:p>
    <w:p w:rsidR="001373E1" w:rsidRPr="00605B42" w:rsidRDefault="001373E1" w:rsidP="00605B42">
      <w:pPr>
        <w:spacing w:after="0" w:line="240" w:lineRule="auto"/>
        <w:ind w:left="0" w:firstLine="540"/>
        <w:rPr>
          <w:sz w:val="24"/>
          <w:szCs w:val="24"/>
        </w:rPr>
      </w:pPr>
      <w:r w:rsidRPr="00605B42">
        <w:rPr>
          <w:sz w:val="24"/>
          <w:szCs w:val="24"/>
        </w:rPr>
        <w:t>Первый выпуск ОРТР оправдал свое начало, выпускники успешно работают на НВК-</w:t>
      </w:r>
      <w:r>
        <w:rPr>
          <w:sz w:val="24"/>
          <w:szCs w:val="24"/>
        </w:rPr>
        <w:t>«</w:t>
      </w:r>
      <w:r w:rsidRPr="00605B42">
        <w:rPr>
          <w:sz w:val="24"/>
          <w:szCs w:val="24"/>
        </w:rPr>
        <w:t>Саха</w:t>
      </w:r>
      <w:r>
        <w:rPr>
          <w:sz w:val="24"/>
          <w:szCs w:val="24"/>
        </w:rPr>
        <w:t>»</w:t>
      </w:r>
      <w:r w:rsidRPr="00605B42">
        <w:rPr>
          <w:sz w:val="24"/>
          <w:szCs w:val="24"/>
        </w:rPr>
        <w:t>, радиостанциях, тем самым они способствовали дальнейше</w:t>
      </w:r>
      <w:r>
        <w:rPr>
          <w:sz w:val="24"/>
          <w:szCs w:val="24"/>
        </w:rPr>
        <w:t>му существованию</w:t>
      </w:r>
      <w:r w:rsidRPr="00605B42">
        <w:rPr>
          <w:sz w:val="24"/>
          <w:szCs w:val="24"/>
        </w:rPr>
        <w:t xml:space="preserve"> специализации.</w:t>
      </w:r>
    </w:p>
    <w:p w:rsidR="001373E1" w:rsidRPr="00605B42" w:rsidRDefault="001373E1" w:rsidP="00605B42">
      <w:pPr>
        <w:spacing w:after="0" w:line="240" w:lineRule="auto"/>
        <w:ind w:left="0" w:firstLine="540"/>
        <w:rPr>
          <w:color w:val="000000"/>
          <w:sz w:val="24"/>
          <w:szCs w:val="24"/>
          <w:shd w:val="clear" w:color="auto" w:fill="FFFFFF"/>
        </w:rPr>
      </w:pPr>
    </w:p>
    <w:p w:rsidR="001373E1" w:rsidRPr="00D222AF" w:rsidRDefault="001373E1" w:rsidP="00605B42">
      <w:pPr>
        <w:spacing w:after="0" w:line="240" w:lineRule="auto"/>
        <w:ind w:left="0" w:firstLine="540"/>
        <w:jc w:val="center"/>
        <w:rPr>
          <w:rFonts w:ascii="Times Sakha Unicode" w:hAnsi="Times Sakha Unicode" w:cs="Times Sakha Unicode"/>
          <w:b/>
          <w:bCs/>
          <w:color w:val="000000"/>
          <w:sz w:val="24"/>
          <w:szCs w:val="24"/>
          <w:shd w:val="clear" w:color="auto" w:fill="FFFFFF"/>
        </w:rPr>
      </w:pPr>
      <w:r w:rsidRPr="00D222AF">
        <w:rPr>
          <w:rFonts w:ascii="Times Sakha Unicode" w:hAnsi="Times Sakha Unicode" w:cs="Times Sakha Unicode"/>
          <w:b/>
          <w:bCs/>
          <w:color w:val="000000"/>
          <w:sz w:val="24"/>
          <w:szCs w:val="24"/>
          <w:shd w:val="clear" w:color="auto" w:fill="FFFFFF"/>
        </w:rPr>
        <w:t>ОРТР – бастакы б</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b/>
          <w:bCs/>
          <w:color w:val="000000"/>
          <w:sz w:val="24"/>
          <w:szCs w:val="24"/>
          <w:shd w:val="clear" w:color="auto" w:fill="FFFFFF"/>
        </w:rPr>
        <w:t>л</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b/>
          <w:bCs/>
          <w:color w:val="000000"/>
          <w:sz w:val="24"/>
          <w:szCs w:val="24"/>
          <w:shd w:val="clear" w:color="auto" w:fill="FFFFFF"/>
        </w:rPr>
        <w:t>х.</w:t>
      </w:r>
    </w:p>
    <w:p w:rsidR="001373E1" w:rsidRPr="00D222AF" w:rsidRDefault="001373E1" w:rsidP="00605B42">
      <w:pPr>
        <w:spacing w:after="0" w:line="240" w:lineRule="auto"/>
        <w:ind w:left="0" w:firstLine="540"/>
        <w:rPr>
          <w:rFonts w:ascii="Times Sakha Unicode" w:hAnsi="Times Sakha Unicode" w:cs="Times Sakha Unicode"/>
          <w:color w:val="000000"/>
          <w:sz w:val="24"/>
          <w:szCs w:val="24"/>
          <w:shd w:val="clear" w:color="auto" w:fill="FFFFFF"/>
        </w:rPr>
      </w:pPr>
      <w:r w:rsidRPr="00D222AF">
        <w:rPr>
          <w:rFonts w:ascii="Times Sakha Unicode" w:hAnsi="Times Sakha Unicode" w:cs="Times Sakha Unicode"/>
          <w:color w:val="000000"/>
          <w:sz w:val="24"/>
          <w:szCs w:val="24"/>
          <w:shd w:val="clear" w:color="auto" w:fill="FFFFFF"/>
        </w:rPr>
        <w:t>Би</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иги республикатаа</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 xml:space="preserve">ы культура уонна искусство колледжыгар 1999-2002 сылларга </w:t>
      </w:r>
      <w:r w:rsidRPr="00D222AF">
        <w:rPr>
          <w:rFonts w:ascii="Times Sakha Unicode" w:hAnsi="Times Sakha Unicode" w:cs="Times Sakha Unicode"/>
          <w:i/>
          <w:iCs/>
          <w:sz w:val="24"/>
          <w:szCs w:val="24"/>
          <w:lang w:val="sah-RU" w:eastAsia="ru-RU"/>
        </w:rPr>
        <w:t>үө</w:t>
      </w:r>
      <w:r w:rsidRPr="00D222AF">
        <w:rPr>
          <w:rFonts w:ascii="Times Sakha Unicode" w:hAnsi="Times Sakha Unicode" w:cs="Times Sakha Unicode"/>
          <w:color w:val="000000"/>
          <w:sz w:val="24"/>
          <w:szCs w:val="24"/>
          <w:shd w:val="clear" w:color="auto" w:fill="FFFFFF"/>
        </w:rPr>
        <w:t>рэммиппит. Туттарсар к</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мм</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т</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 xml:space="preserve">н бу баар курдук </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йд</w:t>
      </w:r>
      <w:r w:rsidRPr="00D222AF">
        <w:rPr>
          <w:rFonts w:ascii="Times Sakha Unicode" w:hAnsi="Times Sakha Unicode" w:cs="Times Sakha Unicode"/>
          <w:i/>
          <w:iCs/>
          <w:sz w:val="24"/>
          <w:szCs w:val="24"/>
          <w:lang w:val="sah-RU" w:eastAsia="ru-RU"/>
        </w:rPr>
        <w:t>үү</w:t>
      </w:r>
      <w:r w:rsidRPr="00D222AF">
        <w:rPr>
          <w:rFonts w:ascii="Times Sakha Unicode" w:hAnsi="Times Sakha Unicode" w:cs="Times Sakha Unicode"/>
          <w:color w:val="000000"/>
          <w:sz w:val="24"/>
          <w:szCs w:val="24"/>
          <w:shd w:val="clear" w:color="auto" w:fill="FFFFFF"/>
        </w:rPr>
        <w:t>б</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 xml:space="preserve">т. Ол сыл аан бастаан телевидение уонна радио </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лэ</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иттэрин бэлэмниир са</w:t>
      </w:r>
      <w:r w:rsidRPr="00D222AF">
        <w:rPr>
          <w:rFonts w:ascii="Times Sakha Unicode" w:hAnsi="Times Sakha Unicode" w:cs="Times Sakha Unicode"/>
          <w:sz w:val="24"/>
          <w:szCs w:val="24"/>
          <w:lang w:val="sah-RU" w:eastAsia="ru-RU"/>
        </w:rPr>
        <w:t xml:space="preserve">ҥа </w:t>
      </w:r>
      <w:r w:rsidRPr="00D222AF">
        <w:rPr>
          <w:rFonts w:ascii="Times Sakha Unicode" w:hAnsi="Times Sakha Unicode" w:cs="Times Sakha Unicode"/>
          <w:color w:val="000000"/>
          <w:sz w:val="24"/>
          <w:szCs w:val="24"/>
          <w:shd w:val="clear" w:color="auto" w:fill="FFFFFF"/>
        </w:rPr>
        <w:t>салаа а</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ыллыбыта. Ыраахтан-чугастан республика араас муннугуттан элбэх о</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 xml:space="preserve">о мустубута. Саха сиригэр аан бастакытын арыллыбыт сонун </w:t>
      </w:r>
      <w:r w:rsidRPr="00D222AF">
        <w:rPr>
          <w:rFonts w:ascii="Times Sakha Unicode" w:hAnsi="Times Sakha Unicode" w:cs="Times Sakha Unicode"/>
          <w:i/>
          <w:iCs/>
          <w:sz w:val="24"/>
          <w:szCs w:val="24"/>
          <w:lang w:val="sah-RU" w:eastAsia="ru-RU"/>
        </w:rPr>
        <w:t>үө</w:t>
      </w:r>
      <w:r w:rsidRPr="00D222AF">
        <w:rPr>
          <w:rFonts w:ascii="Times Sakha Unicode" w:hAnsi="Times Sakha Unicode" w:cs="Times Sakha Unicode"/>
          <w:color w:val="000000"/>
          <w:sz w:val="24"/>
          <w:szCs w:val="24"/>
          <w:shd w:val="clear" w:color="auto" w:fill="FFFFFF"/>
        </w:rPr>
        <w:t xml:space="preserve">рэх буолан куонкурус бэрт </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рдук этэ, биирдии миэстэ</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э 20-чэлии ки</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и туттарсыбыта. Экзаменнар иннинэ консультацияларга бары бэйэ-бэйэбитин кытта ыкса билсибиппит. Интэриэ</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инэйэ диэн, бары киириэхтээх о</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олор ордук чугастык бодоруспуппут. Бы</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аарылаах к</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ннэр тиийэн кэлэн тургутууну сити</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иилээхтик аа</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 xml:space="preserve">ан 24 буолан культура колледжыгар </w:t>
      </w:r>
      <w:r w:rsidRPr="00D222AF">
        <w:rPr>
          <w:rFonts w:ascii="Times Sakha Unicode" w:hAnsi="Times Sakha Unicode" w:cs="Times Sakha Unicode"/>
          <w:i/>
          <w:iCs/>
          <w:sz w:val="24"/>
          <w:szCs w:val="24"/>
          <w:lang w:val="sah-RU" w:eastAsia="ru-RU"/>
        </w:rPr>
        <w:t>үө</w:t>
      </w:r>
      <w:r w:rsidRPr="00D222AF">
        <w:rPr>
          <w:rFonts w:ascii="Times Sakha Unicode" w:hAnsi="Times Sakha Unicode" w:cs="Times Sakha Unicode"/>
          <w:color w:val="000000"/>
          <w:sz w:val="24"/>
          <w:szCs w:val="24"/>
          <w:shd w:val="clear" w:color="auto" w:fill="FFFFFF"/>
        </w:rPr>
        <w:t>рэнэр дьолго тиксибиппит.</w:t>
      </w:r>
      <w:r w:rsidRPr="00D222AF">
        <w:rPr>
          <w:rStyle w:val="apple-converted-space"/>
          <w:rFonts w:ascii="Times Sakha Unicode" w:hAnsi="Times Sakha Unicode" w:cs="Times Sakha Unicode"/>
          <w:color w:val="000000"/>
          <w:sz w:val="24"/>
          <w:szCs w:val="24"/>
          <w:shd w:val="clear" w:color="auto" w:fill="FFFFFF"/>
        </w:rPr>
        <w:t> </w:t>
      </w:r>
      <w:r w:rsidRPr="00D222AF">
        <w:rPr>
          <w:rFonts w:ascii="Times Sakha Unicode" w:hAnsi="Times Sakha Unicode" w:cs="Times Sakha Unicode"/>
          <w:color w:val="000000"/>
          <w:sz w:val="24"/>
          <w:szCs w:val="24"/>
        </w:rPr>
        <w:br/>
      </w:r>
      <w:r w:rsidRPr="00D222AF">
        <w:rPr>
          <w:rFonts w:ascii="Times Sakha Unicode" w:hAnsi="Times Sakha Unicode" w:cs="Times Sakha Unicode"/>
          <w:color w:val="000000"/>
          <w:sz w:val="24"/>
          <w:szCs w:val="24"/>
          <w:shd w:val="clear" w:color="auto" w:fill="FFFFFF"/>
        </w:rPr>
        <w:t>     Устудьуоннуур сылларбыт бэрт бэ</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 xml:space="preserve">иэлэйдик, </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р</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 xml:space="preserve"> к</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т</w:t>
      </w:r>
      <w:r w:rsidRPr="00D222AF">
        <w:rPr>
          <w:rFonts w:ascii="Times Sakha Unicode" w:hAnsi="Times Sakha Unicode" w:cs="Times Sakha Unicode"/>
          <w:i/>
          <w:iCs/>
          <w:sz w:val="24"/>
          <w:szCs w:val="24"/>
          <w:lang w:val="sah-RU" w:eastAsia="ru-RU"/>
        </w:rPr>
        <w:t>өҕүлүү</w:t>
      </w:r>
      <w:r w:rsidRPr="00D222AF">
        <w:rPr>
          <w:rFonts w:ascii="Times Sakha Unicode" w:hAnsi="Times Sakha Unicode" w:cs="Times Sakha Unicode"/>
          <w:color w:val="000000"/>
          <w:sz w:val="24"/>
          <w:szCs w:val="24"/>
          <w:shd w:val="clear" w:color="auto" w:fill="FFFFFF"/>
        </w:rPr>
        <w:t>лээхтик, исти</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color w:val="000000"/>
          <w:sz w:val="24"/>
          <w:szCs w:val="24"/>
          <w:shd w:val="clear" w:color="auto" w:fill="FFFFFF"/>
        </w:rPr>
        <w:t xml:space="preserve">ник ааспыттара. Культура уонна искусство </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лэ</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 xml:space="preserve">иттэрин бэлэмниир </w:t>
      </w:r>
      <w:r w:rsidRPr="00D222AF">
        <w:rPr>
          <w:rFonts w:ascii="Times Sakha Unicode" w:hAnsi="Times Sakha Unicode" w:cs="Times Sakha Unicode"/>
          <w:i/>
          <w:iCs/>
          <w:sz w:val="24"/>
          <w:szCs w:val="24"/>
          <w:lang w:val="sah-RU" w:eastAsia="ru-RU"/>
        </w:rPr>
        <w:t>үө</w:t>
      </w:r>
      <w:r w:rsidRPr="00D222AF">
        <w:rPr>
          <w:rFonts w:ascii="Times Sakha Unicode" w:hAnsi="Times Sakha Unicode" w:cs="Times Sakha Unicode"/>
          <w:color w:val="000000"/>
          <w:sz w:val="24"/>
          <w:szCs w:val="24"/>
          <w:shd w:val="clear" w:color="auto" w:fill="FFFFFF"/>
        </w:rPr>
        <w:t>рэх кы</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 xml:space="preserve">ата буолан, устудьуоннар бары талааннаах - ыллыыр-туойар, турда да </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color w:val="000000"/>
          <w:sz w:val="24"/>
          <w:szCs w:val="24"/>
          <w:shd w:val="clear" w:color="auto" w:fill="FFFFFF"/>
        </w:rPr>
        <w:t>к</w:t>
      </w:r>
      <w:r w:rsidRPr="00D222AF">
        <w:rPr>
          <w:rFonts w:ascii="Times Sakha Unicode" w:hAnsi="Times Sakha Unicode" w:cs="Times Sakha Unicode"/>
          <w:i/>
          <w:iCs/>
          <w:sz w:val="24"/>
          <w:szCs w:val="24"/>
          <w:lang w:val="sah-RU" w:eastAsia="ru-RU"/>
        </w:rPr>
        <w:t>үү</w:t>
      </w:r>
      <w:r w:rsidRPr="00D222AF">
        <w:rPr>
          <w:rFonts w:ascii="Times Sakha Unicode" w:hAnsi="Times Sakha Unicode" w:cs="Times Sakha Unicode"/>
          <w:color w:val="000000"/>
          <w:sz w:val="24"/>
          <w:szCs w:val="24"/>
          <w:shd w:val="clear" w:color="auto" w:fill="FFFFFF"/>
        </w:rPr>
        <w:t>л</w:t>
      </w:r>
      <w:r w:rsidRPr="00D222AF">
        <w:rPr>
          <w:rFonts w:ascii="Times Sakha Unicode" w:hAnsi="Times Sakha Unicode" w:cs="Times Sakha Unicode"/>
          <w:i/>
          <w:iCs/>
          <w:sz w:val="24"/>
          <w:szCs w:val="24"/>
          <w:lang w:val="sah-RU" w:eastAsia="ru-RU"/>
        </w:rPr>
        <w:t>үү</w:t>
      </w:r>
      <w:r w:rsidRPr="00D222AF">
        <w:rPr>
          <w:rFonts w:ascii="Times Sakha Unicode" w:hAnsi="Times Sakha Unicode" w:cs="Times Sakha Unicode"/>
          <w:color w:val="000000"/>
          <w:sz w:val="24"/>
          <w:szCs w:val="24"/>
          <w:shd w:val="clear" w:color="auto" w:fill="FFFFFF"/>
        </w:rPr>
        <w:t>р, хомустуур, артыыстыыр о</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олор этилэр. Ону арай  би</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иги курс арыый атын хайысхалаах буолан,  киммит да улахан талаана суох курдук сананарбыт… Ол эрэн, билигин санаатахпытына, ал</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а</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 xml:space="preserve">ыыр эбиппит. Биллэн турар, бастаан ыарахаттар бааллар этэ, ол эрэн </w:t>
      </w:r>
      <w:r w:rsidRPr="00D222AF">
        <w:rPr>
          <w:rFonts w:ascii="Times Sakha Unicode" w:hAnsi="Times Sakha Unicode" w:cs="Times Sakha Unicode"/>
          <w:i/>
          <w:iCs/>
          <w:sz w:val="24"/>
          <w:szCs w:val="24"/>
          <w:lang w:val="sah-RU" w:eastAsia="ru-RU"/>
        </w:rPr>
        <w:t>үө</w:t>
      </w:r>
      <w:r w:rsidRPr="00D222AF">
        <w:rPr>
          <w:rFonts w:ascii="Times Sakha Unicode" w:hAnsi="Times Sakha Unicode" w:cs="Times Sakha Unicode"/>
          <w:color w:val="000000"/>
          <w:sz w:val="24"/>
          <w:szCs w:val="24"/>
          <w:shd w:val="clear" w:color="auto" w:fill="FFFFFF"/>
        </w:rPr>
        <w:t>рэнэр ба</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 xml:space="preserve">абыт улахана, талбыт идэбитин таптыыр буоламмыт </w:t>
      </w:r>
      <w:r w:rsidRPr="00D222AF">
        <w:rPr>
          <w:rFonts w:ascii="Times Sakha Unicode" w:hAnsi="Times Sakha Unicode" w:cs="Times Sakha Unicode"/>
          <w:i/>
          <w:iCs/>
          <w:sz w:val="24"/>
          <w:szCs w:val="24"/>
          <w:lang w:val="sah-RU" w:eastAsia="ru-RU"/>
        </w:rPr>
        <w:t>үө</w:t>
      </w:r>
      <w:r w:rsidRPr="00D222AF">
        <w:rPr>
          <w:rFonts w:ascii="Times Sakha Unicode" w:hAnsi="Times Sakha Unicode" w:cs="Times Sakha Unicode"/>
          <w:color w:val="000000"/>
          <w:sz w:val="24"/>
          <w:szCs w:val="24"/>
          <w:shd w:val="clear" w:color="auto" w:fill="FFFFFF"/>
        </w:rPr>
        <w:t>рэнэн б</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 xml:space="preserve">тэрбиппит. </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рэнэр сылларбытыгар би</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игини у</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 xml:space="preserve">уйбут, талан ылбыт идэбитигэр толору эппиэттиир специалистар буолан </w:t>
      </w:r>
      <w:r w:rsidRPr="00D222AF">
        <w:rPr>
          <w:rFonts w:ascii="Times Sakha Unicode" w:hAnsi="Times Sakha Unicode" w:cs="Times Sakha Unicode"/>
          <w:i/>
          <w:iCs/>
          <w:sz w:val="24"/>
          <w:szCs w:val="24"/>
          <w:lang w:val="sah-RU" w:eastAsia="ru-RU"/>
        </w:rPr>
        <w:t>үү</w:t>
      </w:r>
      <w:r w:rsidRPr="00D222AF">
        <w:rPr>
          <w:rFonts w:ascii="Times Sakha Unicode" w:hAnsi="Times Sakha Unicode" w:cs="Times Sakha Unicode"/>
          <w:color w:val="000000"/>
          <w:sz w:val="24"/>
          <w:szCs w:val="24"/>
          <w:shd w:val="clear" w:color="auto" w:fill="FFFFFF"/>
        </w:rPr>
        <w:t>нэн тахсарбытыгар т</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i/>
          <w:iCs/>
          <w:sz w:val="24"/>
          <w:szCs w:val="24"/>
          <w:lang w:val="sah-RU" w:eastAsia="ru-RU"/>
        </w:rPr>
        <w:t>үү</w:t>
      </w:r>
      <w:r w:rsidRPr="00D222AF">
        <w:rPr>
          <w:rFonts w:ascii="Times Sakha Unicode" w:hAnsi="Times Sakha Unicode" w:cs="Times Sakha Unicode"/>
          <w:color w:val="000000"/>
          <w:sz w:val="24"/>
          <w:szCs w:val="24"/>
          <w:shd w:val="clear" w:color="auto" w:fill="FFFFFF"/>
        </w:rPr>
        <w:t xml:space="preserve"> к</w:t>
      </w:r>
      <w:r w:rsidRPr="00D222AF">
        <w:rPr>
          <w:rFonts w:ascii="Times Sakha Unicode" w:hAnsi="Times Sakha Unicode" w:cs="Times Sakha Unicode"/>
          <w:i/>
          <w:iCs/>
          <w:sz w:val="24"/>
          <w:szCs w:val="24"/>
          <w:lang w:val="sah-RU" w:eastAsia="ru-RU"/>
        </w:rPr>
        <w:t>үү</w:t>
      </w:r>
      <w:r w:rsidRPr="00D222AF">
        <w:rPr>
          <w:rFonts w:ascii="Times Sakha Unicode" w:hAnsi="Times Sakha Unicode" w:cs="Times Sakha Unicode"/>
          <w:color w:val="000000"/>
          <w:sz w:val="24"/>
          <w:szCs w:val="24"/>
          <w:shd w:val="clear" w:color="auto" w:fill="FFFFFF"/>
        </w:rPr>
        <w:t>с буолбут преподавателлэрбитигэр махталбыт улахан. Ордук исти</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color w:val="000000"/>
          <w:sz w:val="24"/>
          <w:szCs w:val="24"/>
          <w:shd w:val="clear" w:color="auto" w:fill="FFFFFF"/>
        </w:rPr>
        <w:t>ник кураторбытын, би</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иги куоласпытын, са</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color w:val="000000"/>
          <w:sz w:val="24"/>
          <w:szCs w:val="24"/>
          <w:shd w:val="clear" w:color="auto" w:fill="FFFFFF"/>
        </w:rPr>
        <w:t>абытын-и</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color w:val="000000"/>
          <w:sz w:val="24"/>
          <w:szCs w:val="24"/>
          <w:shd w:val="clear" w:color="auto" w:fill="FFFFFF"/>
        </w:rPr>
        <w:t>эбитин, бэл диэтэр тутта-хапта сылдьарбытын барытын чочуйбут Сардаана Николаевна Федорованы саныыбыт уонна киниэхэ бар</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а махталбытын биллэрэбит. Саха телевидениетин биир бастакы ча</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ылхай сулу</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а,  диктор Виктория Николаевна Максимова би</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иги олохпутугар эмиэ биллэр, к</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ст</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р суолу хаалларан турар. Кинини баты</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 xml:space="preserve">а сылдьан саха радиотын ис тутулун, диктордарын </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лэтин билсибиппит. Василий Николаевич Чупров к</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м</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т</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нэн би</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иги курс аан бастаан кыра студия о</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color w:val="000000"/>
          <w:sz w:val="24"/>
          <w:szCs w:val="24"/>
          <w:shd w:val="clear" w:color="auto" w:fill="FFFFFF"/>
        </w:rPr>
        <w:t>остон киирбиппитин олус бэркэ ахтабыт. Журналистика</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а улахан опыттаах Федорова Туйаара Афанасьевна санаабыт санаабытын саа</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ылаан суруйарга, ону дьо</w:t>
      </w:r>
      <w:r w:rsidRPr="00D222AF">
        <w:rPr>
          <w:rFonts w:ascii="Times Sakha Unicode" w:hAnsi="Times Sakha Unicode" w:cs="Times Sakha Unicode"/>
          <w:sz w:val="24"/>
          <w:szCs w:val="24"/>
          <w:lang w:val="sah-RU" w:eastAsia="ru-RU"/>
        </w:rPr>
        <w:t>ҥҥ</w:t>
      </w:r>
      <w:r w:rsidRPr="00D222AF">
        <w:rPr>
          <w:rFonts w:ascii="Times Sakha Unicode" w:hAnsi="Times Sakha Unicode" w:cs="Times Sakha Unicode"/>
          <w:color w:val="000000"/>
          <w:sz w:val="24"/>
          <w:szCs w:val="24"/>
          <w:shd w:val="clear" w:color="auto" w:fill="FFFFFF"/>
        </w:rPr>
        <w:t xml:space="preserve">о тиэрдэргэ </w:t>
      </w:r>
      <w:r w:rsidRPr="00D222AF">
        <w:rPr>
          <w:rFonts w:ascii="Times Sakha Unicode" w:hAnsi="Times Sakha Unicode" w:cs="Times Sakha Unicode"/>
          <w:i/>
          <w:iCs/>
          <w:sz w:val="24"/>
          <w:szCs w:val="24"/>
          <w:lang w:val="sah-RU" w:eastAsia="ru-RU"/>
        </w:rPr>
        <w:t>үө</w:t>
      </w:r>
      <w:r w:rsidRPr="00D222AF">
        <w:rPr>
          <w:rFonts w:ascii="Times Sakha Unicode" w:hAnsi="Times Sakha Unicode" w:cs="Times Sakha Unicode"/>
          <w:color w:val="000000"/>
          <w:sz w:val="24"/>
          <w:szCs w:val="24"/>
          <w:shd w:val="clear" w:color="auto" w:fill="FFFFFF"/>
        </w:rPr>
        <w:t>рэппитэ. Кривогорницын Иван Юрьевич - сценарнай мастерствотыгар, Жараев Валерий Иванович техниканы кытта до</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ордо</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орго, Ольга Никитична - актерскай мастерство</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а, онтон да атын предметтэргэ у</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уйбут бары преподавателлэрбитигэр бар</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а махталбытын тиэрдэбит. Уонна, биллэн турар, к</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нд</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т</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к саныыр директорбытыгар,  ийэбит тэ</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color w:val="000000"/>
          <w:sz w:val="24"/>
          <w:szCs w:val="24"/>
          <w:shd w:val="clear" w:color="auto" w:fill="FFFFFF"/>
        </w:rPr>
        <w:t>э ки</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иэхэ Макарова Аграфена Дмитриевна</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а уруй-айхал!!!</w:t>
      </w:r>
    </w:p>
    <w:p w:rsidR="001373E1" w:rsidRPr="00D222AF" w:rsidRDefault="001373E1" w:rsidP="00605B42">
      <w:pPr>
        <w:spacing w:after="0" w:line="240" w:lineRule="auto"/>
        <w:ind w:left="0" w:firstLine="540"/>
        <w:rPr>
          <w:rStyle w:val="apple-converted-space"/>
          <w:rFonts w:ascii="Times Sakha Unicode" w:hAnsi="Times Sakha Unicode" w:cs="Times Sakha Unicode"/>
          <w:color w:val="000000"/>
          <w:sz w:val="24"/>
          <w:szCs w:val="24"/>
          <w:shd w:val="clear" w:color="auto" w:fill="FFFFFF"/>
        </w:rPr>
      </w:pPr>
      <w:r w:rsidRPr="00D222AF">
        <w:rPr>
          <w:rFonts w:ascii="Times Sakha Unicode" w:hAnsi="Times Sakha Unicode" w:cs="Times Sakha Unicode"/>
          <w:color w:val="000000"/>
          <w:sz w:val="24"/>
          <w:szCs w:val="24"/>
          <w:shd w:val="clear" w:color="auto" w:fill="FFFFFF"/>
        </w:rPr>
        <w:t>2002 сыллаахха 12 буолан б</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тэрбиппититтэн к</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н б</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г</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 xml:space="preserve">н талан ылбыт идэбитигэр </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лэлии сылдьабыт. Онон Саха сиригэр аан бастакынан телевидение алыптаах эйгэтигэр аан арыйбыт курдук испитигэр кыратык киэн тутта саныыбыт. Ол курдук, билигин Алекдина Соловьева - «Саха» НКИК сонуннар редацияларын шеф-редактора, Ньургун Торговкин—«Саха» НКИК спортивнай редакция салайааччыта, Татьяна Николаева - «Вести-Саха» сонуннар корреспондена, Алла Игнатьева «Вести-Саха» режиссера, Сардаана Слепцова —«Сахафильм» киинэ хампаанньатын режиссера, Дмитрий Захаров — «Саха-Виктория» радио ыытааччыта, Надежда Очирова—«Виктория» радио ыытааччыта, Мария Ким-«Саха» НКИК Амматаа</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ы филиалын корреспондена.</w:t>
      </w:r>
      <w:r w:rsidRPr="00D222AF">
        <w:rPr>
          <w:rStyle w:val="apple-converted-space"/>
          <w:rFonts w:ascii="Times Sakha Unicode" w:hAnsi="Times Sakha Unicode" w:cs="Times Sakha Unicode"/>
          <w:color w:val="000000"/>
          <w:sz w:val="24"/>
          <w:szCs w:val="24"/>
          <w:shd w:val="clear" w:color="auto" w:fill="FFFFFF"/>
        </w:rPr>
        <w:t> </w:t>
      </w:r>
      <w:r w:rsidRPr="00D222AF">
        <w:rPr>
          <w:rFonts w:ascii="Times Sakha Unicode" w:hAnsi="Times Sakha Unicode" w:cs="Times Sakha Unicode"/>
          <w:color w:val="000000"/>
          <w:sz w:val="24"/>
          <w:szCs w:val="24"/>
        </w:rPr>
        <w:br/>
      </w:r>
      <w:r w:rsidRPr="00D222AF">
        <w:rPr>
          <w:rFonts w:ascii="Times Sakha Unicode" w:hAnsi="Times Sakha Unicode" w:cs="Times Sakha Unicode"/>
          <w:color w:val="000000"/>
          <w:sz w:val="24"/>
          <w:szCs w:val="24"/>
          <w:shd w:val="clear" w:color="auto" w:fill="FFFFFF"/>
        </w:rPr>
        <w:t>     К</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нд</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т</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 xml:space="preserve">к саныыр колледжпытын </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б</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л</w:t>
      </w:r>
      <w:r w:rsidRPr="00D222AF">
        <w:rPr>
          <w:rFonts w:ascii="Times Sakha Unicode" w:hAnsi="Times Sakha Unicode" w:cs="Times Sakha Unicode"/>
          <w:i/>
          <w:iCs/>
          <w:sz w:val="24"/>
          <w:szCs w:val="24"/>
          <w:lang w:val="sah-RU" w:eastAsia="ru-RU"/>
        </w:rPr>
        <w:t>үө</w:t>
      </w:r>
      <w:r w:rsidRPr="00D222AF">
        <w:rPr>
          <w:rFonts w:ascii="Times Sakha Unicode" w:hAnsi="Times Sakha Unicode" w:cs="Times Sakha Unicode"/>
          <w:color w:val="000000"/>
          <w:sz w:val="24"/>
          <w:szCs w:val="24"/>
          <w:shd w:val="clear" w:color="auto" w:fill="FFFFFF"/>
        </w:rPr>
        <w:t>йдээх сылынан итиитик-исти</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color w:val="000000"/>
          <w:sz w:val="24"/>
          <w:szCs w:val="24"/>
          <w:shd w:val="clear" w:color="auto" w:fill="FFFFFF"/>
        </w:rPr>
        <w:t>ник э</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 xml:space="preserve">эрдэлиибит уонна ыччаты </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сс</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 xml:space="preserve"> да сырдыкка, кэрэ</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э у</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уйа туру</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color w:val="000000"/>
          <w:sz w:val="24"/>
          <w:szCs w:val="24"/>
          <w:shd w:val="clear" w:color="auto" w:fill="FFFFFF"/>
        </w:rPr>
        <w:t xml:space="preserve"> диэн ба</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а санаабытын тиэрдэбит!</w:t>
      </w:r>
      <w:r w:rsidRPr="00D222AF">
        <w:rPr>
          <w:rStyle w:val="apple-converted-space"/>
          <w:rFonts w:ascii="Times Sakha Unicode" w:hAnsi="Times Sakha Unicode" w:cs="Times Sakha Unicode"/>
          <w:color w:val="000000"/>
          <w:sz w:val="24"/>
          <w:szCs w:val="24"/>
          <w:shd w:val="clear" w:color="auto" w:fill="FFFFFF"/>
        </w:rPr>
        <w:t> </w:t>
      </w:r>
    </w:p>
    <w:p w:rsidR="001373E1" w:rsidRPr="002F7D88" w:rsidRDefault="001373E1" w:rsidP="00605B42">
      <w:pPr>
        <w:spacing w:after="0" w:line="240" w:lineRule="auto"/>
        <w:ind w:left="0" w:firstLine="540"/>
        <w:jc w:val="center"/>
        <w:rPr>
          <w:b/>
          <w:bCs/>
          <w:lang w:val="en-US"/>
        </w:rPr>
      </w:pPr>
      <w:r w:rsidRPr="00605B42">
        <w:rPr>
          <w:color w:val="000000"/>
          <w:sz w:val="24"/>
          <w:szCs w:val="24"/>
        </w:rPr>
        <w:br/>
      </w:r>
      <w:r w:rsidRPr="002F7D88">
        <w:rPr>
          <w:b/>
          <w:bCs/>
          <w:color w:val="000000"/>
          <w:shd w:val="clear" w:color="auto" w:fill="FFFFFF"/>
        </w:rPr>
        <w:t>ОРТР выпуск 2002г.</w:t>
      </w:r>
    </w:p>
    <w:p w:rsidR="001373E1" w:rsidRPr="002F7D88" w:rsidRDefault="001373E1" w:rsidP="00605B42">
      <w:pPr>
        <w:spacing w:after="0" w:line="240" w:lineRule="auto"/>
        <w:ind w:left="0" w:firstLine="540"/>
      </w:pPr>
    </w:p>
    <w:p w:rsidR="001373E1" w:rsidRPr="00605B42" w:rsidRDefault="001373E1" w:rsidP="00605B42">
      <w:pPr>
        <w:spacing w:after="0" w:line="240" w:lineRule="auto"/>
        <w:ind w:left="0" w:firstLine="540"/>
        <w:rPr>
          <w:sz w:val="24"/>
          <w:szCs w:val="24"/>
          <w:lang w:val="en-US"/>
        </w:rPr>
      </w:pPr>
      <w:r w:rsidRPr="007F2F5F">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96.5pt;height:136.5pt;visibility:visible">
            <v:imagedata r:id="rId6" o:title=""/>
          </v:shape>
        </w:pict>
      </w:r>
    </w:p>
    <w:p w:rsidR="001373E1" w:rsidRDefault="001373E1" w:rsidP="00605B42">
      <w:pPr>
        <w:spacing w:after="0" w:line="240" w:lineRule="auto"/>
        <w:ind w:left="0" w:firstLine="540"/>
        <w:rPr>
          <w:sz w:val="24"/>
          <w:szCs w:val="24"/>
        </w:rPr>
      </w:pPr>
      <w:r w:rsidRPr="00605B42">
        <w:rPr>
          <w:sz w:val="24"/>
          <w:szCs w:val="24"/>
        </w:rPr>
        <w:t xml:space="preserve">2002 – 2005 гг. – «Организатор работы радио и телевидения, преподаватель» Куратор – Чупров Василий Петрович </w:t>
      </w:r>
    </w:p>
    <w:p w:rsidR="001373E1" w:rsidRPr="00D222AF" w:rsidRDefault="001373E1" w:rsidP="007628E7">
      <w:pPr>
        <w:spacing w:after="0" w:line="240" w:lineRule="auto"/>
        <w:ind w:left="0" w:firstLine="540"/>
        <w:jc w:val="center"/>
        <w:rPr>
          <w:rFonts w:ascii="Times Sakha Unicode" w:hAnsi="Times Sakha Unicode" w:cs="Times Sakha Unicode"/>
          <w:b/>
          <w:bCs/>
          <w:sz w:val="24"/>
          <w:szCs w:val="24"/>
        </w:rPr>
      </w:pPr>
      <w:r w:rsidRPr="00D222AF">
        <w:rPr>
          <w:rFonts w:ascii="Times Sakha Unicode" w:hAnsi="Times Sakha Unicode" w:cs="Times Sakha Unicode"/>
          <w:b/>
          <w:bCs/>
          <w:sz w:val="24"/>
          <w:szCs w:val="24"/>
        </w:rPr>
        <w:t>Ба</w:t>
      </w:r>
      <w:r w:rsidRPr="00D222AF">
        <w:rPr>
          <w:rFonts w:ascii="Times Sakha Unicode" w:hAnsi="Times Sakha Unicode" w:cs="Times Sakha Unicode"/>
          <w:b/>
          <w:bCs/>
          <w:i/>
          <w:iCs/>
          <w:sz w:val="24"/>
          <w:szCs w:val="24"/>
          <w:lang w:val="sah-RU" w:eastAsia="ru-RU"/>
        </w:rPr>
        <w:t>ҕ</w:t>
      </w:r>
      <w:r w:rsidRPr="00D222AF">
        <w:rPr>
          <w:rFonts w:ascii="Times Sakha Unicode" w:hAnsi="Times Sakha Unicode" w:cs="Times Sakha Unicode"/>
          <w:b/>
          <w:bCs/>
          <w:sz w:val="24"/>
          <w:szCs w:val="24"/>
        </w:rPr>
        <w:t xml:space="preserve">а санаа </w:t>
      </w:r>
    </w:p>
    <w:p w:rsidR="001373E1" w:rsidRPr="00D222AF" w:rsidRDefault="001373E1" w:rsidP="007628E7">
      <w:pPr>
        <w:spacing w:after="0" w:line="240" w:lineRule="auto"/>
        <w:ind w:left="0" w:firstLine="540"/>
        <w:jc w:val="center"/>
        <w:rPr>
          <w:rFonts w:ascii="Times Sakha Unicode" w:hAnsi="Times Sakha Unicode" w:cs="Times Sakha Unicode"/>
          <w:b/>
          <w:bCs/>
          <w:sz w:val="24"/>
          <w:szCs w:val="24"/>
        </w:rPr>
      </w:pPr>
    </w:p>
    <w:p w:rsidR="001373E1" w:rsidRPr="00D222AF" w:rsidRDefault="001373E1" w:rsidP="00605B42">
      <w:pPr>
        <w:spacing w:after="0" w:line="240" w:lineRule="auto"/>
        <w:ind w:left="0" w:firstLine="539"/>
        <w:rPr>
          <w:rFonts w:ascii="Times Sakha Unicode" w:hAnsi="Times Sakha Unicode" w:cs="Times Sakha Unicode"/>
          <w:color w:val="000000"/>
          <w:sz w:val="24"/>
          <w:szCs w:val="24"/>
          <w:shd w:val="clear" w:color="auto" w:fill="FFFFFF"/>
        </w:rPr>
      </w:pPr>
      <w:r w:rsidRPr="00D222AF">
        <w:rPr>
          <w:rFonts w:ascii="Times Sakha Unicode" w:hAnsi="Times Sakha Unicode" w:cs="Times Sakha Unicode"/>
          <w:color w:val="000000"/>
          <w:sz w:val="24"/>
          <w:szCs w:val="24"/>
          <w:shd w:val="clear" w:color="auto" w:fill="FFFFFF"/>
        </w:rPr>
        <w:t>Мин о</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о эрдэхпиттэн диктор буолар ба</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а санаалаах этим. Ол и</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 xml:space="preserve">ин онус кылааска </w:t>
      </w:r>
      <w:r w:rsidRPr="00D222AF">
        <w:rPr>
          <w:rFonts w:ascii="Times Sakha Unicode" w:hAnsi="Times Sakha Unicode" w:cs="Times Sakha Unicode"/>
          <w:i/>
          <w:iCs/>
          <w:sz w:val="24"/>
          <w:szCs w:val="24"/>
          <w:lang w:val="sah-RU" w:eastAsia="ru-RU"/>
        </w:rPr>
        <w:t>үө</w:t>
      </w:r>
      <w:r w:rsidRPr="00D222AF">
        <w:rPr>
          <w:rFonts w:ascii="Times Sakha Unicode" w:hAnsi="Times Sakha Unicode" w:cs="Times Sakha Unicode"/>
          <w:color w:val="000000"/>
          <w:sz w:val="24"/>
          <w:szCs w:val="24"/>
          <w:shd w:val="clear" w:color="auto" w:fill="FFFFFF"/>
        </w:rPr>
        <w:t>рэнэ сылдьан учууталым Аисия Алексеевна с</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бэтинэн "Эдэр Саас" ха</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 xml:space="preserve">ыаттан республикабытыгар диктор идэтигэр ханнык </w:t>
      </w:r>
      <w:r w:rsidRPr="00D222AF">
        <w:rPr>
          <w:rFonts w:ascii="Times Sakha Unicode" w:hAnsi="Times Sakha Unicode" w:cs="Times Sakha Unicode"/>
          <w:i/>
          <w:iCs/>
          <w:sz w:val="24"/>
          <w:szCs w:val="24"/>
          <w:lang w:val="sah-RU" w:eastAsia="ru-RU"/>
        </w:rPr>
        <w:t>үө</w:t>
      </w:r>
      <w:r w:rsidRPr="00D222AF">
        <w:rPr>
          <w:rFonts w:ascii="Times Sakha Unicode" w:hAnsi="Times Sakha Unicode" w:cs="Times Sakha Unicode"/>
          <w:color w:val="000000"/>
          <w:sz w:val="24"/>
          <w:szCs w:val="24"/>
          <w:shd w:val="clear" w:color="auto" w:fill="FFFFFF"/>
        </w:rPr>
        <w:t>рэх кы</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 xml:space="preserve">атыгар </w:t>
      </w:r>
      <w:r w:rsidRPr="00D222AF">
        <w:rPr>
          <w:rFonts w:ascii="Times Sakha Unicode" w:hAnsi="Times Sakha Unicode" w:cs="Times Sakha Unicode"/>
          <w:i/>
          <w:iCs/>
          <w:sz w:val="24"/>
          <w:szCs w:val="24"/>
          <w:lang w:val="sah-RU" w:eastAsia="ru-RU"/>
        </w:rPr>
        <w:t>үө</w:t>
      </w:r>
      <w:r w:rsidRPr="00D222AF">
        <w:rPr>
          <w:rFonts w:ascii="Times Sakha Unicode" w:hAnsi="Times Sakha Unicode" w:cs="Times Sakha Unicode"/>
          <w:color w:val="000000"/>
          <w:sz w:val="24"/>
          <w:szCs w:val="24"/>
          <w:shd w:val="clear" w:color="auto" w:fill="FFFFFF"/>
        </w:rPr>
        <w:t>рэниэххэ с</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б</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 xml:space="preserve">й диэн ыйытан турардаахпын. Эппиэт </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р кэтэ</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 xml:space="preserve">иннэрбэккэ кэлбитэ, миэхэ толору, чопчу суруйан ыыппыттара. Онон, ханнык </w:t>
      </w:r>
      <w:r w:rsidRPr="00D222AF">
        <w:rPr>
          <w:rFonts w:ascii="Times Sakha Unicode" w:hAnsi="Times Sakha Unicode" w:cs="Times Sakha Unicode"/>
          <w:i/>
          <w:iCs/>
          <w:sz w:val="24"/>
          <w:szCs w:val="24"/>
          <w:lang w:val="sah-RU" w:eastAsia="ru-RU"/>
        </w:rPr>
        <w:t>үө</w:t>
      </w:r>
      <w:r w:rsidRPr="00D222AF">
        <w:rPr>
          <w:rFonts w:ascii="Times Sakha Unicode" w:hAnsi="Times Sakha Unicode" w:cs="Times Sakha Unicode"/>
          <w:color w:val="000000"/>
          <w:sz w:val="24"/>
          <w:szCs w:val="24"/>
          <w:shd w:val="clear" w:color="auto" w:fill="FFFFFF"/>
        </w:rPr>
        <w:t>рэххэ туттарса барарбын тута бы</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аарыммытым. Оскуоланы б</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 xml:space="preserve">тэрэр долгутуулаах кэммит тиийэн кэлэн, хас биирдиибит абитуриент буолар дьоллоох кэмин билбиппит. Ол 2002 сыллаахха этэ. Бииргэ </w:t>
      </w:r>
      <w:r w:rsidRPr="00D222AF">
        <w:rPr>
          <w:rFonts w:ascii="Times Sakha Unicode" w:hAnsi="Times Sakha Unicode" w:cs="Times Sakha Unicode"/>
          <w:i/>
          <w:iCs/>
          <w:sz w:val="24"/>
          <w:szCs w:val="24"/>
          <w:lang w:val="sah-RU" w:eastAsia="ru-RU"/>
        </w:rPr>
        <w:t>үө</w:t>
      </w:r>
      <w:r w:rsidRPr="00D222AF">
        <w:rPr>
          <w:rFonts w:ascii="Times Sakha Unicode" w:hAnsi="Times Sakha Unicode" w:cs="Times Sakha Unicode"/>
          <w:color w:val="000000"/>
          <w:sz w:val="24"/>
          <w:szCs w:val="24"/>
          <w:shd w:val="clear" w:color="auto" w:fill="FFFFFF"/>
        </w:rPr>
        <w:t>рэммит о</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 xml:space="preserve">олорум </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ст</w:t>
      </w:r>
      <w:r w:rsidRPr="00D222AF">
        <w:rPr>
          <w:rFonts w:ascii="Times Sakha Unicode" w:hAnsi="Times Sakha Unicode" w:cs="Times Sakha Unicode"/>
          <w:i/>
          <w:iCs/>
          <w:sz w:val="24"/>
          <w:szCs w:val="24"/>
          <w:lang w:val="sah-RU" w:eastAsia="ru-RU"/>
        </w:rPr>
        <w:t>үү</w:t>
      </w:r>
      <w:r w:rsidRPr="00D222AF">
        <w:rPr>
          <w:rFonts w:ascii="Times Sakha Unicode" w:hAnsi="Times Sakha Unicode" w:cs="Times Sakha Unicode"/>
          <w:color w:val="000000"/>
          <w:sz w:val="24"/>
          <w:szCs w:val="24"/>
          <w:shd w:val="clear" w:color="auto" w:fill="FFFFFF"/>
        </w:rPr>
        <w:t xml:space="preserve">, биэстии </w:t>
      </w:r>
      <w:r w:rsidRPr="00D222AF">
        <w:rPr>
          <w:rFonts w:ascii="Times Sakha Unicode" w:hAnsi="Times Sakha Unicode" w:cs="Times Sakha Unicode"/>
          <w:i/>
          <w:iCs/>
          <w:sz w:val="24"/>
          <w:szCs w:val="24"/>
          <w:lang w:val="sah-RU" w:eastAsia="ru-RU"/>
        </w:rPr>
        <w:t>үө</w:t>
      </w:r>
      <w:r w:rsidRPr="00D222AF">
        <w:rPr>
          <w:rFonts w:ascii="Times Sakha Unicode" w:hAnsi="Times Sakha Unicode" w:cs="Times Sakha Unicode"/>
          <w:color w:val="000000"/>
          <w:sz w:val="24"/>
          <w:szCs w:val="24"/>
          <w:shd w:val="clear" w:color="auto" w:fill="FFFFFF"/>
        </w:rPr>
        <w:t>рэххэ докумуоннарын биэрбит эбит буоллахтарына, мин ыра санаа о</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color w:val="000000"/>
          <w:sz w:val="24"/>
          <w:szCs w:val="24"/>
          <w:shd w:val="clear" w:color="auto" w:fill="FFFFFF"/>
        </w:rPr>
        <w:t xml:space="preserve">остубут </w:t>
      </w:r>
      <w:r w:rsidRPr="00D222AF">
        <w:rPr>
          <w:rFonts w:ascii="Times Sakha Unicode" w:hAnsi="Times Sakha Unicode" w:cs="Times Sakha Unicode"/>
          <w:i/>
          <w:iCs/>
          <w:sz w:val="24"/>
          <w:szCs w:val="24"/>
          <w:lang w:val="sah-RU" w:eastAsia="ru-RU"/>
        </w:rPr>
        <w:t xml:space="preserve">үөрэхпэр </w:t>
      </w:r>
      <w:r w:rsidRPr="00D222AF">
        <w:rPr>
          <w:rFonts w:ascii="Times Sakha Unicode" w:hAnsi="Times Sakha Unicode" w:cs="Times Sakha Unicode"/>
          <w:color w:val="000000"/>
          <w:sz w:val="24"/>
          <w:szCs w:val="24"/>
          <w:shd w:val="clear" w:color="auto" w:fill="FFFFFF"/>
        </w:rPr>
        <w:t>эрэ туттарбытым. Этэ</w:t>
      </w:r>
      <w:r w:rsidRPr="00D222AF">
        <w:rPr>
          <w:rFonts w:ascii="Times Sakha Unicode" w:hAnsi="Times Sakha Unicode" w:cs="Times Sakha Unicode"/>
          <w:sz w:val="24"/>
          <w:szCs w:val="24"/>
          <w:lang w:val="sah-RU" w:eastAsia="ru-RU"/>
        </w:rPr>
        <w:t>ҥҥ</w:t>
      </w:r>
      <w:r w:rsidRPr="00D222AF">
        <w:rPr>
          <w:rFonts w:ascii="Times Sakha Unicode" w:hAnsi="Times Sakha Unicode" w:cs="Times Sakha Unicode"/>
          <w:color w:val="000000"/>
          <w:sz w:val="24"/>
          <w:szCs w:val="24"/>
          <w:shd w:val="clear" w:color="auto" w:fill="FFFFFF"/>
        </w:rPr>
        <w:t>э биир кэлим экзаменнары аа</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ан ба</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 xml:space="preserve">алаах </w:t>
      </w:r>
      <w:r w:rsidRPr="00D222AF">
        <w:rPr>
          <w:rFonts w:ascii="Times Sakha Unicode" w:hAnsi="Times Sakha Unicode" w:cs="Times Sakha Unicode"/>
          <w:i/>
          <w:iCs/>
          <w:sz w:val="24"/>
          <w:szCs w:val="24"/>
          <w:lang w:val="sah-RU" w:eastAsia="ru-RU"/>
        </w:rPr>
        <w:t>үө</w:t>
      </w:r>
      <w:r w:rsidRPr="00D222AF">
        <w:rPr>
          <w:rFonts w:ascii="Times Sakha Unicode" w:hAnsi="Times Sakha Unicode" w:cs="Times Sakha Unicode"/>
          <w:color w:val="000000"/>
          <w:sz w:val="24"/>
          <w:szCs w:val="24"/>
          <w:shd w:val="clear" w:color="auto" w:fill="FFFFFF"/>
        </w:rPr>
        <w:t xml:space="preserve">рэхпэр киирбитим. Республикабыт араас улуустарыттан </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г</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с о</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 xml:space="preserve">о мустан </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 xml:space="preserve">с сыл эйэ дэмнээхтик </w:t>
      </w:r>
      <w:r w:rsidRPr="00D222AF">
        <w:rPr>
          <w:rFonts w:ascii="Times Sakha Unicode" w:hAnsi="Times Sakha Unicode" w:cs="Times Sakha Unicode"/>
          <w:i/>
          <w:iCs/>
          <w:sz w:val="24"/>
          <w:szCs w:val="24"/>
          <w:lang w:val="sah-RU" w:eastAsia="ru-RU"/>
        </w:rPr>
        <w:t>үө</w:t>
      </w:r>
      <w:r w:rsidRPr="00D222AF">
        <w:rPr>
          <w:rFonts w:ascii="Times Sakha Unicode" w:hAnsi="Times Sakha Unicode" w:cs="Times Sakha Unicode"/>
          <w:color w:val="000000"/>
          <w:sz w:val="24"/>
          <w:szCs w:val="24"/>
          <w:shd w:val="clear" w:color="auto" w:fill="FFFFFF"/>
        </w:rPr>
        <w:t>рэммиппит. Элбэх интэриэ</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 xml:space="preserve">инэй предметтэри </w:t>
      </w:r>
      <w:r w:rsidRPr="00D222AF">
        <w:rPr>
          <w:rFonts w:ascii="Times Sakha Unicode" w:hAnsi="Times Sakha Unicode" w:cs="Times Sakha Unicode"/>
          <w:i/>
          <w:iCs/>
          <w:sz w:val="24"/>
          <w:szCs w:val="24"/>
          <w:lang w:val="sah-RU" w:eastAsia="ru-RU"/>
        </w:rPr>
        <w:t>үө</w:t>
      </w:r>
      <w:r w:rsidRPr="00D222AF">
        <w:rPr>
          <w:rFonts w:ascii="Times Sakha Unicode" w:hAnsi="Times Sakha Unicode" w:cs="Times Sakha Unicode"/>
          <w:color w:val="000000"/>
          <w:sz w:val="24"/>
          <w:szCs w:val="24"/>
          <w:shd w:val="clear" w:color="auto" w:fill="FFFFFF"/>
        </w:rPr>
        <w:t>рэппиппит. Ол и</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игэр биир с</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р</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н</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нэн "Дикторское мастерство" предметин ааттыахпын ба</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арабын. Манна Сардана Николаевна Федорова би</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 xml:space="preserve">игини </w:t>
      </w:r>
      <w:r w:rsidRPr="00D222AF">
        <w:rPr>
          <w:rFonts w:ascii="Times Sakha Unicode" w:hAnsi="Times Sakha Unicode" w:cs="Times Sakha Unicode"/>
          <w:i/>
          <w:iCs/>
          <w:sz w:val="24"/>
          <w:szCs w:val="24"/>
          <w:lang w:val="sah-RU" w:eastAsia="ru-RU"/>
        </w:rPr>
        <w:t>үө</w:t>
      </w:r>
      <w:r w:rsidRPr="00D222AF">
        <w:rPr>
          <w:rFonts w:ascii="Times Sakha Unicode" w:hAnsi="Times Sakha Unicode" w:cs="Times Sakha Unicode"/>
          <w:color w:val="000000"/>
          <w:sz w:val="24"/>
          <w:szCs w:val="24"/>
          <w:shd w:val="clear" w:color="auto" w:fill="FFFFFF"/>
        </w:rPr>
        <w:t>рэппитэ. Кырдьыгынан эттэххэ, бары с</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рдээ</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ин убаастыыр у</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уйааччыбыт этэ. Педагог бы</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 xml:space="preserve">ыытынан олус ирдэбиллээх буолан,  хас биирдии уруокпут барыта </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рд</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к та</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ым</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color w:val="000000"/>
          <w:sz w:val="24"/>
          <w:szCs w:val="24"/>
          <w:shd w:val="clear" w:color="auto" w:fill="FFFFFF"/>
        </w:rPr>
        <w:t>а аа</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ара. Онноо</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ор устуулларбытыгар дьи</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color w:val="000000"/>
          <w:sz w:val="24"/>
          <w:szCs w:val="24"/>
          <w:shd w:val="clear" w:color="auto" w:fill="FFFFFF"/>
        </w:rPr>
        <w:t>нээх диктордар курдук туттан олорорбутун ирдээччи. Сардаана Николаевна тутта-хапта сылдьардыын, та</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color w:val="000000"/>
          <w:sz w:val="24"/>
          <w:szCs w:val="24"/>
          <w:shd w:val="clear" w:color="auto" w:fill="FFFFFF"/>
        </w:rPr>
        <w:t xml:space="preserve">астыын-саптыын барыта ураты </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ч</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гэй к</w:t>
      </w:r>
      <w:r w:rsidRPr="00D222AF">
        <w:rPr>
          <w:rFonts w:ascii="Times Sakha Unicode" w:hAnsi="Times Sakha Unicode" w:cs="Times Sakha Unicode"/>
          <w:i/>
          <w:iCs/>
          <w:sz w:val="24"/>
          <w:szCs w:val="24"/>
          <w:lang w:val="sah-RU" w:eastAsia="ru-RU"/>
        </w:rPr>
        <w:t xml:space="preserve">өстүүлээх </w:t>
      </w:r>
      <w:r w:rsidRPr="00D222AF">
        <w:rPr>
          <w:rFonts w:ascii="Times Sakha Unicode" w:hAnsi="Times Sakha Unicode" w:cs="Times Sakha Unicode"/>
          <w:color w:val="000000"/>
          <w:sz w:val="24"/>
          <w:szCs w:val="24"/>
          <w:shd w:val="clear" w:color="auto" w:fill="FFFFFF"/>
        </w:rPr>
        <w:t>буолааччы. Онтон са</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color w:val="000000"/>
          <w:sz w:val="24"/>
          <w:szCs w:val="24"/>
          <w:shd w:val="clear" w:color="auto" w:fill="FFFFFF"/>
        </w:rPr>
        <w:t>аран барда</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ына ки</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и этин саа</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а а</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ылларга дылы буолара. Чахчы идэтигэр бэриниилээ</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 xml:space="preserve">э, </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 xml:space="preserve">лэтин таптыыра </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т</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 xml:space="preserve"> к</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ст</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 xml:space="preserve"> сылдьар диэн сыаналыыбын. Онон </w:t>
      </w:r>
      <w:r w:rsidRPr="00D222AF">
        <w:rPr>
          <w:rFonts w:ascii="Times Sakha Unicode" w:hAnsi="Times Sakha Unicode" w:cs="Times Sakha Unicode"/>
          <w:i/>
          <w:iCs/>
          <w:sz w:val="24"/>
          <w:szCs w:val="24"/>
          <w:lang w:val="sah-RU" w:eastAsia="ru-RU"/>
        </w:rPr>
        <w:t>үө</w:t>
      </w:r>
      <w:r w:rsidRPr="00D222AF">
        <w:rPr>
          <w:rFonts w:ascii="Times Sakha Unicode" w:hAnsi="Times Sakha Unicode" w:cs="Times Sakha Unicode"/>
          <w:color w:val="000000"/>
          <w:sz w:val="24"/>
          <w:szCs w:val="24"/>
          <w:shd w:val="clear" w:color="auto" w:fill="FFFFFF"/>
        </w:rPr>
        <w:t>рэтэр устудьуоннарыттан ирдиирэ эмиэ с</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пт</w:t>
      </w:r>
      <w:r w:rsidRPr="00D222AF">
        <w:rPr>
          <w:rFonts w:ascii="Times Sakha Unicode" w:hAnsi="Times Sakha Unicode" w:cs="Times Sakha Unicode"/>
          <w:i/>
          <w:iCs/>
          <w:sz w:val="24"/>
          <w:szCs w:val="24"/>
          <w:lang w:val="sah-RU" w:eastAsia="ru-RU"/>
        </w:rPr>
        <w:t>өө</w:t>
      </w:r>
      <w:r w:rsidRPr="00D222AF">
        <w:rPr>
          <w:rFonts w:ascii="Times Sakha Unicode" w:hAnsi="Times Sakha Unicode" w:cs="Times Sakha Unicode"/>
          <w:color w:val="000000"/>
          <w:sz w:val="24"/>
          <w:szCs w:val="24"/>
          <w:shd w:val="clear" w:color="auto" w:fill="FFFFFF"/>
        </w:rPr>
        <w:t>х. Биллэн турар, кураторбар Василий Петрович Чупровка махталым улахан. Айыл</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аттан сэмэй, айар дьо</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урдаах ки</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и. Икки а</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color w:val="000000"/>
          <w:sz w:val="24"/>
          <w:szCs w:val="24"/>
          <w:shd w:val="clear" w:color="auto" w:fill="FFFFFF"/>
        </w:rPr>
        <w:t>аар сыл устата хомойон, санаата т</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эн олорорун к</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рб</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т</w:t>
      </w:r>
      <w:r w:rsidRPr="00D222AF">
        <w:rPr>
          <w:rFonts w:ascii="Times Sakha Unicode" w:hAnsi="Times Sakha Unicode" w:cs="Times Sakha Unicode"/>
          <w:i/>
          <w:iCs/>
          <w:sz w:val="24"/>
          <w:szCs w:val="24"/>
          <w:lang w:val="sah-RU" w:eastAsia="ru-RU"/>
        </w:rPr>
        <w:t>өҕү</w:t>
      </w:r>
      <w:r w:rsidRPr="00D222AF">
        <w:rPr>
          <w:rFonts w:ascii="Times Sakha Unicode" w:hAnsi="Times Sakha Unicode" w:cs="Times Sakha Unicode"/>
          <w:color w:val="000000"/>
          <w:sz w:val="24"/>
          <w:szCs w:val="24"/>
          <w:shd w:val="clear" w:color="auto" w:fill="FFFFFF"/>
        </w:rPr>
        <w:t xml:space="preserve">м. Мэлдьи </w:t>
      </w:r>
      <w:r w:rsidRPr="00D222AF">
        <w:rPr>
          <w:rFonts w:ascii="Times Sakha Unicode" w:hAnsi="Times Sakha Unicode" w:cs="Times Sakha Unicode"/>
          <w:i/>
          <w:iCs/>
          <w:sz w:val="24"/>
          <w:szCs w:val="24"/>
          <w:lang w:val="sah-RU" w:eastAsia="ru-RU"/>
        </w:rPr>
        <w:t>үө</w:t>
      </w:r>
      <w:r w:rsidRPr="00D222AF">
        <w:rPr>
          <w:rFonts w:ascii="Times Sakha Unicode" w:hAnsi="Times Sakha Unicode" w:cs="Times Sakha Unicode"/>
          <w:color w:val="000000"/>
          <w:sz w:val="24"/>
          <w:szCs w:val="24"/>
          <w:shd w:val="clear" w:color="auto" w:fill="FFFFFF"/>
        </w:rPr>
        <w:t>рэ-к</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т</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 xml:space="preserve"> сылдьааччы, бука барыбытыгар о</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олорун тэ</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color w:val="000000"/>
          <w:sz w:val="24"/>
          <w:szCs w:val="24"/>
          <w:shd w:val="clear" w:color="auto" w:fill="FFFFFF"/>
        </w:rPr>
        <w:t>э сы</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ыанна</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ара. Барыбытын т</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мэн, биирбитин да</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аны туора к</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рб</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кк</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 xml:space="preserve"> а</w:t>
      </w:r>
      <w:r w:rsidRPr="00D222AF">
        <w:rPr>
          <w:rFonts w:ascii="Times Sakha Unicode" w:hAnsi="Times Sakha Unicode" w:cs="Times Sakha Unicode"/>
          <w:i/>
          <w:iCs/>
          <w:sz w:val="24"/>
          <w:szCs w:val="24"/>
          <w:lang w:val="sah-RU" w:eastAsia="ru-RU"/>
        </w:rPr>
        <w:t>ҕа</w:t>
      </w:r>
      <w:r w:rsidRPr="00D222AF">
        <w:rPr>
          <w:rFonts w:ascii="Times Sakha Unicode" w:hAnsi="Times Sakha Unicode" w:cs="Times Sakha Unicode"/>
          <w:color w:val="000000"/>
          <w:sz w:val="24"/>
          <w:szCs w:val="24"/>
          <w:shd w:val="clear" w:color="auto" w:fill="FFFFFF"/>
        </w:rPr>
        <w:t>лыы исти</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color w:val="000000"/>
          <w:sz w:val="24"/>
          <w:szCs w:val="24"/>
          <w:shd w:val="clear" w:color="auto" w:fill="FFFFFF"/>
        </w:rPr>
        <w:t>ник сы</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ыанна</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ан илдьэ сылдьыбыта. Колледжпыт барахсан кыра эрээри Сахабыт сирин талааннаах о</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 xml:space="preserve">олоро бары мустан </w:t>
      </w:r>
      <w:r w:rsidRPr="00D222AF">
        <w:rPr>
          <w:rFonts w:ascii="Times Sakha Unicode" w:hAnsi="Times Sakha Unicode" w:cs="Times Sakha Unicode"/>
          <w:i/>
          <w:iCs/>
          <w:sz w:val="24"/>
          <w:szCs w:val="24"/>
          <w:lang w:val="sah-RU" w:eastAsia="ru-RU"/>
        </w:rPr>
        <w:t>үө</w:t>
      </w:r>
      <w:r w:rsidRPr="00D222AF">
        <w:rPr>
          <w:rFonts w:ascii="Times Sakha Unicode" w:hAnsi="Times Sakha Unicode" w:cs="Times Sakha Unicode"/>
          <w:color w:val="000000"/>
          <w:sz w:val="24"/>
          <w:szCs w:val="24"/>
          <w:shd w:val="clear" w:color="auto" w:fill="FFFFFF"/>
        </w:rPr>
        <w:t>рэнэр сирдэрэ. Мантан тахсаллар кылы</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ахтаах ырыа</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 xml:space="preserve">ыттар, имигэс, нарын </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color w:val="000000"/>
          <w:sz w:val="24"/>
          <w:szCs w:val="24"/>
          <w:shd w:val="clear" w:color="auto" w:fill="FFFFFF"/>
        </w:rPr>
        <w:t>к</w:t>
      </w:r>
      <w:r w:rsidRPr="00D222AF">
        <w:rPr>
          <w:rFonts w:ascii="Times Sakha Unicode" w:hAnsi="Times Sakha Unicode" w:cs="Times Sakha Unicode"/>
          <w:i/>
          <w:iCs/>
          <w:sz w:val="24"/>
          <w:szCs w:val="24"/>
          <w:lang w:val="sah-RU" w:eastAsia="ru-RU"/>
        </w:rPr>
        <w:t>үү</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 xml:space="preserve">ттэр, режиссердар, телевидение уонна араадьыйа тутаах </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лэ</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 xml:space="preserve">иттэрэ. Бу барыта учууталларбыт сыралаах </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лэлэрин т</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м</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 xml:space="preserve">гэ. Тус бэйэм колледжка </w:t>
      </w:r>
      <w:r w:rsidRPr="00D222AF">
        <w:rPr>
          <w:rFonts w:ascii="Times Sakha Unicode" w:hAnsi="Times Sakha Unicode" w:cs="Times Sakha Unicode"/>
          <w:i/>
          <w:iCs/>
          <w:sz w:val="24"/>
          <w:szCs w:val="24"/>
          <w:lang w:val="sah-RU" w:eastAsia="ru-RU"/>
        </w:rPr>
        <w:t>үө</w:t>
      </w:r>
      <w:r w:rsidRPr="00D222AF">
        <w:rPr>
          <w:rFonts w:ascii="Times Sakha Unicode" w:hAnsi="Times Sakha Unicode" w:cs="Times Sakha Unicode"/>
          <w:color w:val="000000"/>
          <w:sz w:val="24"/>
          <w:szCs w:val="24"/>
          <w:shd w:val="clear" w:color="auto" w:fill="FFFFFF"/>
        </w:rPr>
        <w:t xml:space="preserve">рэммит </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т</w:t>
      </w:r>
      <w:r w:rsidRPr="00D222AF">
        <w:rPr>
          <w:rFonts w:ascii="Times Sakha Unicode" w:hAnsi="Times Sakha Unicode" w:cs="Times Sakha Unicode"/>
          <w:i/>
          <w:iCs/>
          <w:sz w:val="24"/>
          <w:szCs w:val="24"/>
          <w:lang w:val="sah-RU" w:eastAsia="ru-RU"/>
        </w:rPr>
        <w:t>үө</w:t>
      </w:r>
      <w:r w:rsidRPr="00D222AF">
        <w:rPr>
          <w:rFonts w:ascii="Times Sakha Unicode" w:hAnsi="Times Sakha Unicode" w:cs="Times Sakha Unicode"/>
          <w:color w:val="000000"/>
          <w:sz w:val="24"/>
          <w:szCs w:val="24"/>
          <w:shd w:val="clear" w:color="auto" w:fill="FFFFFF"/>
        </w:rPr>
        <w:t xml:space="preserve"> кэмнэрбин оло</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ум саамай ча</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ылхай, умнуллубат кэрдии</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color w:val="000000"/>
          <w:sz w:val="24"/>
          <w:szCs w:val="24"/>
          <w:shd w:val="clear" w:color="auto" w:fill="FFFFFF"/>
        </w:rPr>
        <w:t>инэн аа</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абын. Манна билбитим, дьи</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color w:val="000000"/>
          <w:sz w:val="24"/>
          <w:szCs w:val="24"/>
          <w:shd w:val="clear" w:color="auto" w:fill="FFFFFF"/>
        </w:rPr>
        <w:t>нээх устудьуон умнуллубат оло</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 xml:space="preserve">ун. </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рэнэ сылдьар кэммэр исти</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color w:val="000000"/>
          <w:sz w:val="24"/>
          <w:szCs w:val="24"/>
          <w:shd w:val="clear" w:color="auto" w:fill="FFFFFF"/>
        </w:rPr>
        <w:t xml:space="preserve"> дь</w:t>
      </w:r>
      <w:r w:rsidRPr="00D222AF">
        <w:rPr>
          <w:rFonts w:ascii="Times Sakha Unicode" w:hAnsi="Times Sakha Unicode" w:cs="Times Sakha Unicode"/>
          <w:i/>
          <w:iCs/>
          <w:sz w:val="24"/>
          <w:szCs w:val="24"/>
          <w:lang w:val="sah-RU" w:eastAsia="ru-RU"/>
        </w:rPr>
        <w:t>үө</w:t>
      </w:r>
      <w:r w:rsidRPr="00D222AF">
        <w:rPr>
          <w:rFonts w:ascii="Times Sakha Unicode" w:hAnsi="Times Sakha Unicode" w:cs="Times Sakha Unicode"/>
          <w:color w:val="000000"/>
          <w:sz w:val="24"/>
          <w:szCs w:val="24"/>
          <w:shd w:val="clear" w:color="auto" w:fill="FFFFFF"/>
        </w:rPr>
        <w:t>гэлэрбин булбутум. Кинилэри кытары к</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н б</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г</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sz w:val="24"/>
          <w:szCs w:val="24"/>
          <w:lang w:val="sah-RU" w:eastAsia="ru-RU"/>
        </w:rPr>
        <w:t>ҥҥ</w:t>
      </w:r>
      <w:r w:rsidRPr="00D222AF">
        <w:rPr>
          <w:rFonts w:ascii="Times Sakha Unicode" w:hAnsi="Times Sakha Unicode" w:cs="Times Sakha Unicode"/>
          <w:color w:val="000000"/>
          <w:sz w:val="24"/>
          <w:szCs w:val="24"/>
          <w:shd w:val="clear" w:color="auto" w:fill="FFFFFF"/>
        </w:rPr>
        <w:t>э диэри ситиммитин быспакка билсэбит, бэйэ-бэйэбитигэр к</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м</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л</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б</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т. Быыс булан к</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р</w:t>
      </w:r>
      <w:r w:rsidRPr="00D222AF">
        <w:rPr>
          <w:rFonts w:ascii="Times Sakha Unicode" w:hAnsi="Times Sakha Unicode" w:cs="Times Sakha Unicode"/>
          <w:i/>
          <w:iCs/>
          <w:sz w:val="24"/>
          <w:szCs w:val="24"/>
          <w:lang w:val="sah-RU" w:eastAsia="ru-RU"/>
        </w:rPr>
        <w:t>ү</w:t>
      </w:r>
      <w:r w:rsidRPr="00D222AF">
        <w:rPr>
          <w:rFonts w:ascii="Times Sakha Unicode" w:hAnsi="Times Sakha Unicode" w:cs="Times Sakha Unicode"/>
          <w:color w:val="000000"/>
          <w:sz w:val="24"/>
          <w:szCs w:val="24"/>
          <w:shd w:val="clear" w:color="auto" w:fill="FFFFFF"/>
        </w:rPr>
        <w:t xml:space="preserve">стэрбит эрэ, хайаан да </w:t>
      </w:r>
      <w:r w:rsidRPr="00D222AF">
        <w:rPr>
          <w:rFonts w:ascii="Times Sakha Unicode" w:hAnsi="Times Sakha Unicode" w:cs="Times Sakha Unicode"/>
          <w:i/>
          <w:iCs/>
          <w:sz w:val="24"/>
          <w:szCs w:val="24"/>
          <w:lang w:val="sah-RU" w:eastAsia="ru-RU"/>
        </w:rPr>
        <w:t>үө</w:t>
      </w:r>
      <w:r w:rsidRPr="00D222AF">
        <w:rPr>
          <w:rFonts w:ascii="Times Sakha Unicode" w:hAnsi="Times Sakha Unicode" w:cs="Times Sakha Unicode"/>
          <w:color w:val="000000"/>
          <w:sz w:val="24"/>
          <w:szCs w:val="24"/>
          <w:shd w:val="clear" w:color="auto" w:fill="FFFFFF"/>
        </w:rPr>
        <w:t xml:space="preserve">рэммит сылларбытын ахтан-санаан ааспыт сыллары эргитэбит. Колледжпыт барахсан, </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сс</w:t>
      </w:r>
      <w:r w:rsidRPr="00D222AF">
        <w:rPr>
          <w:rFonts w:ascii="Times Sakha Unicode" w:hAnsi="Times Sakha Unicode" w:cs="Times Sakha Unicode"/>
          <w:i/>
          <w:iCs/>
          <w:sz w:val="24"/>
          <w:szCs w:val="24"/>
          <w:lang w:val="sah-RU" w:eastAsia="ru-RU"/>
        </w:rPr>
        <w:t>ө</w:t>
      </w:r>
      <w:r w:rsidRPr="00D222AF">
        <w:rPr>
          <w:rFonts w:ascii="Times Sakha Unicode" w:hAnsi="Times Sakha Unicode" w:cs="Times Sakha Unicode"/>
          <w:color w:val="000000"/>
          <w:sz w:val="24"/>
          <w:szCs w:val="24"/>
          <w:shd w:val="clear" w:color="auto" w:fill="FFFFFF"/>
        </w:rPr>
        <w:t xml:space="preserve"> да</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 xml:space="preserve">аны </w:t>
      </w:r>
      <w:r w:rsidRPr="00D222AF">
        <w:rPr>
          <w:rFonts w:ascii="Times Sakha Unicode" w:hAnsi="Times Sakha Unicode" w:cs="Times Sakha Unicode"/>
          <w:i/>
          <w:iCs/>
          <w:sz w:val="24"/>
          <w:szCs w:val="24"/>
          <w:lang w:val="sah-RU" w:eastAsia="ru-RU"/>
        </w:rPr>
        <w:t>үү</w:t>
      </w:r>
      <w:r w:rsidRPr="00D222AF">
        <w:rPr>
          <w:rFonts w:ascii="Times Sakha Unicode" w:hAnsi="Times Sakha Unicode" w:cs="Times Sakha Unicode"/>
          <w:color w:val="000000"/>
          <w:sz w:val="24"/>
          <w:szCs w:val="24"/>
          <w:shd w:val="clear" w:color="auto" w:fill="FFFFFF"/>
        </w:rPr>
        <w:t>нэ-сайда, чэчирии тураргар ба</w:t>
      </w:r>
      <w:r w:rsidRPr="00D222AF">
        <w:rPr>
          <w:rFonts w:ascii="Times Sakha Unicode" w:hAnsi="Times Sakha Unicode" w:cs="Times Sakha Unicode"/>
          <w:i/>
          <w:iCs/>
          <w:sz w:val="24"/>
          <w:szCs w:val="24"/>
          <w:lang w:val="sah-RU" w:eastAsia="ru-RU"/>
        </w:rPr>
        <w:t>ҕ</w:t>
      </w:r>
      <w:r w:rsidRPr="00D222AF">
        <w:rPr>
          <w:rFonts w:ascii="Times Sakha Unicode" w:hAnsi="Times Sakha Unicode" w:cs="Times Sakha Unicode"/>
          <w:color w:val="000000"/>
          <w:sz w:val="24"/>
          <w:szCs w:val="24"/>
          <w:shd w:val="clear" w:color="auto" w:fill="FFFFFF"/>
        </w:rPr>
        <w:t>арабын.</w:t>
      </w:r>
    </w:p>
    <w:p w:rsidR="001373E1" w:rsidRPr="00D222AF" w:rsidRDefault="001373E1" w:rsidP="007628E7">
      <w:pPr>
        <w:spacing w:after="0" w:line="240" w:lineRule="auto"/>
        <w:ind w:left="0" w:firstLine="540"/>
        <w:jc w:val="right"/>
        <w:rPr>
          <w:rFonts w:ascii="Times Sakha Unicode" w:hAnsi="Times Sakha Unicode" w:cs="Times Sakha Unicode"/>
          <w:b/>
          <w:bCs/>
          <w:i/>
          <w:iCs/>
          <w:color w:val="000000"/>
          <w:sz w:val="24"/>
          <w:szCs w:val="24"/>
          <w:shd w:val="clear" w:color="auto" w:fill="FFFFFF"/>
        </w:rPr>
      </w:pPr>
      <w:r w:rsidRPr="00D222AF">
        <w:rPr>
          <w:rFonts w:ascii="Times Sakha Unicode" w:hAnsi="Times Sakha Unicode" w:cs="Times Sakha Unicode"/>
          <w:b/>
          <w:bCs/>
          <w:i/>
          <w:iCs/>
          <w:color w:val="000000"/>
          <w:sz w:val="24"/>
          <w:szCs w:val="24"/>
          <w:shd w:val="clear" w:color="auto" w:fill="FFFFFF"/>
        </w:rPr>
        <w:t>Мария Александровна Адамова,</w:t>
      </w:r>
    </w:p>
    <w:p w:rsidR="001373E1" w:rsidRPr="00D222AF" w:rsidRDefault="001373E1" w:rsidP="007628E7">
      <w:pPr>
        <w:spacing w:after="0" w:line="240" w:lineRule="auto"/>
        <w:ind w:left="0" w:firstLine="540"/>
        <w:jc w:val="right"/>
        <w:rPr>
          <w:rFonts w:ascii="Times Sakha Unicode" w:hAnsi="Times Sakha Unicode" w:cs="Times Sakha Unicode"/>
          <w:i/>
          <w:iCs/>
          <w:color w:val="000000"/>
          <w:sz w:val="24"/>
          <w:szCs w:val="24"/>
          <w:shd w:val="clear" w:color="auto" w:fill="FFFFFF"/>
        </w:rPr>
      </w:pPr>
      <w:r w:rsidRPr="00D222AF">
        <w:rPr>
          <w:rFonts w:ascii="Times Sakha Unicode" w:hAnsi="Times Sakha Unicode" w:cs="Times Sakha Unicode"/>
          <w:i/>
          <w:iCs/>
          <w:color w:val="000000"/>
          <w:sz w:val="24"/>
          <w:szCs w:val="24"/>
          <w:shd w:val="clear" w:color="auto" w:fill="FFFFFF"/>
        </w:rPr>
        <w:t xml:space="preserve"> 2005 с. выпускница</w:t>
      </w:r>
    </w:p>
    <w:p w:rsidR="001373E1" w:rsidRPr="00605B42" w:rsidRDefault="001373E1" w:rsidP="00605B42">
      <w:pPr>
        <w:spacing w:after="0" w:line="240" w:lineRule="auto"/>
        <w:ind w:left="0" w:firstLine="540"/>
        <w:rPr>
          <w:i/>
          <w:iCs/>
          <w:color w:val="000000"/>
          <w:sz w:val="24"/>
          <w:szCs w:val="24"/>
          <w:shd w:val="clear" w:color="auto" w:fill="FFFFFF"/>
        </w:rPr>
      </w:pPr>
      <w:r w:rsidRPr="00D222AF">
        <w:rPr>
          <w:rFonts w:ascii="Times Sakha Unicode" w:hAnsi="Times Sakha Unicode" w:cs="Times Sakha Unicode"/>
          <w:i/>
          <w:iCs/>
          <w:color w:val="000000"/>
          <w:sz w:val="24"/>
          <w:szCs w:val="24"/>
        </w:rPr>
        <w:br/>
      </w:r>
    </w:p>
    <w:p w:rsidR="001373E1" w:rsidRPr="00252BC7" w:rsidRDefault="001373E1" w:rsidP="00605B42">
      <w:pPr>
        <w:spacing w:after="0" w:line="240" w:lineRule="auto"/>
        <w:ind w:left="0" w:firstLine="540"/>
        <w:jc w:val="center"/>
        <w:rPr>
          <w:b/>
          <w:bCs/>
          <w:sz w:val="24"/>
          <w:szCs w:val="24"/>
        </w:rPr>
      </w:pPr>
      <w:r w:rsidRPr="00252BC7">
        <w:rPr>
          <w:b/>
          <w:bCs/>
          <w:sz w:val="24"/>
          <w:szCs w:val="24"/>
        </w:rPr>
        <w:t>Воспоминание</w:t>
      </w:r>
    </w:p>
    <w:p w:rsidR="001373E1" w:rsidRPr="00252BC7" w:rsidRDefault="001373E1" w:rsidP="00605B42">
      <w:pPr>
        <w:tabs>
          <w:tab w:val="left" w:pos="567"/>
        </w:tabs>
        <w:spacing w:after="0" w:line="240" w:lineRule="auto"/>
        <w:ind w:left="0" w:firstLine="540"/>
        <w:rPr>
          <w:sz w:val="24"/>
          <w:szCs w:val="24"/>
        </w:rPr>
      </w:pPr>
      <w:r w:rsidRPr="00252BC7">
        <w:rPr>
          <w:sz w:val="24"/>
          <w:szCs w:val="24"/>
        </w:rPr>
        <w:tab/>
        <w:t xml:space="preserve">Вот уже прошло три года, как мы закончили колледж. За это время столько всего произошло, что иногда, кажется, все было не наяву. Как сказала известная певица якутской эстрады, Ангелина Файрушина: «Колледж – это школа жизни, через которую надо пройти», с чем я полностью согласна. Ведь только в нашем колледже, выпускают не только специалистов определенного профиля, но и сложившихся личностей, со своими взглядами на жизнь, на свое будущее. </w:t>
      </w:r>
    </w:p>
    <w:p w:rsidR="001373E1" w:rsidRPr="00252BC7" w:rsidRDefault="001373E1" w:rsidP="00605B42">
      <w:pPr>
        <w:tabs>
          <w:tab w:val="left" w:pos="567"/>
        </w:tabs>
        <w:spacing w:after="0" w:line="240" w:lineRule="auto"/>
        <w:ind w:left="0" w:firstLine="540"/>
        <w:rPr>
          <w:sz w:val="24"/>
          <w:szCs w:val="24"/>
        </w:rPr>
      </w:pPr>
      <w:r w:rsidRPr="00252BC7">
        <w:rPr>
          <w:sz w:val="24"/>
          <w:szCs w:val="24"/>
        </w:rPr>
        <w:tab/>
        <w:t>Меня поражала безвозмездная работа преподавателей, они могли заниматься с нами с раннего утра до поздней ночи. Как нам казалось, их никогда не волновала зарплата или материальные вознаграждения, только творческий интерес, воспитательный процесс и наше студенческое благополучие. Среди наших преподавателей были такие великие и известные личности как:  С.Н. Федорова, С.А. Зверев, Е.С. Миронова, И.И. Аммосов и др.</w:t>
      </w:r>
    </w:p>
    <w:p w:rsidR="001373E1" w:rsidRPr="00252BC7" w:rsidRDefault="001373E1" w:rsidP="00605B42">
      <w:pPr>
        <w:tabs>
          <w:tab w:val="left" w:pos="567"/>
        </w:tabs>
        <w:spacing w:after="0" w:line="240" w:lineRule="auto"/>
        <w:ind w:left="0" w:firstLine="540"/>
        <w:rPr>
          <w:sz w:val="24"/>
          <w:szCs w:val="24"/>
        </w:rPr>
      </w:pPr>
      <w:r w:rsidRPr="00252BC7">
        <w:rPr>
          <w:sz w:val="24"/>
          <w:szCs w:val="24"/>
        </w:rPr>
        <w:tab/>
        <w:t xml:space="preserve">Федорова Сардана Николаевна – наша «мама», наш куратор, наш педагог по дикторскому мастерству. Никогда не забуду ее учения «спина прямая, подбородок на полочку, темечком вверх, звук вперед…», и ведь есть глубокий подтекст в этих словах, это целая философия для всех ее учеников. Например, «спина прямая» - ее учение о стойкости перед всеми ударами и испытаниями жизни, где нельзя сломаться. «Подбородок на полочку» - учение о гордости, уверенности в своих силах и возможностях, она этим  говорила об уважении самому себе. «Темечком вверх», здесь она говорит о возвышенности, стремлении к лучшему и творческому полету. Ну и конечно,  фраза «звук вперед»,  значит быть услышанными, открыть для себя дорогу, развеять преграды и стремиться достичь своей цели. Сардана Николаевна  остается не только педагогом-куратором, воспитателем, наставником, но и самым родным человеком для всего нашего курса. Когда мы только поступали в колледж, перед началом сдачи первого вступительного экзамена по основам дикторского мастерства, она пожелала всем удачи и зашла в аудиторию, а за ней «усатый дядя». </w:t>
      </w:r>
    </w:p>
    <w:p w:rsidR="001373E1" w:rsidRPr="00252BC7" w:rsidRDefault="001373E1" w:rsidP="00605B42">
      <w:pPr>
        <w:tabs>
          <w:tab w:val="left" w:pos="567"/>
        </w:tabs>
        <w:spacing w:after="0" w:line="240" w:lineRule="auto"/>
        <w:ind w:left="0" w:firstLine="540"/>
        <w:rPr>
          <w:sz w:val="24"/>
          <w:szCs w:val="24"/>
        </w:rPr>
      </w:pPr>
      <w:r w:rsidRPr="00252BC7">
        <w:rPr>
          <w:sz w:val="24"/>
          <w:szCs w:val="24"/>
        </w:rPr>
        <w:tab/>
        <w:t xml:space="preserve">«Усатый дядя» небрежно открыл дверь и скрылся в аудитории. Все разволновались больше, так как поняли, что экзаменационная комиссия пополнилась еще и «усатым дядей». И вдруг, кто-то, из кипы газетной макулатуры, нашел статью с фотографией с этим «усатым дядей». Оказалось, что тот самый «дядя» является известным кинорежиссером нашей республики Сергеем Зверевым. Нам сейчас, конечно, очень стыдно, за свою неосведомленность, но мы безумно рады тому, что его узнали не только от прочитанного в статье, а также и как идейного, деятельного и творческого преподавателя. Сергей Арсеньевич обладает своеобразным чувством юмора, мужской харизмой и интересным складом ума. Его позитивный взгляд на мир всегда помогал нам преодолевать студенческие невзгоды. </w:t>
      </w:r>
    </w:p>
    <w:p w:rsidR="001373E1" w:rsidRPr="00252BC7" w:rsidRDefault="001373E1" w:rsidP="00605B42">
      <w:pPr>
        <w:tabs>
          <w:tab w:val="left" w:pos="567"/>
        </w:tabs>
        <w:spacing w:after="0" w:line="240" w:lineRule="auto"/>
        <w:ind w:left="0" w:firstLine="540"/>
        <w:rPr>
          <w:sz w:val="24"/>
          <w:szCs w:val="24"/>
        </w:rPr>
      </w:pPr>
      <w:r w:rsidRPr="00252BC7">
        <w:rPr>
          <w:sz w:val="24"/>
          <w:szCs w:val="24"/>
        </w:rPr>
        <w:tab/>
        <w:t>Жизненный опыт и авторитет Елены Степановны Мироновой оставили в нас свой неизгладимый вечный отпечаток. Помню, как мы с курсом ходили в «НВК» на экскурсию. Куда бы мы ни заходили, в каждой студии телепередач и радиовещаний, монтажной комнаты, звукозаписывающих студий, везде Елену Степановну встречали с искренним восторгом, уважением и почтением молодые, взрослые и пожилые сотрудники НВК «Саха».</w:t>
      </w:r>
    </w:p>
    <w:p w:rsidR="001373E1" w:rsidRPr="00252BC7" w:rsidRDefault="001373E1" w:rsidP="00605B42">
      <w:pPr>
        <w:tabs>
          <w:tab w:val="left" w:pos="567"/>
        </w:tabs>
        <w:spacing w:after="0" w:line="240" w:lineRule="auto"/>
        <w:ind w:left="0" w:firstLine="540"/>
        <w:rPr>
          <w:sz w:val="24"/>
          <w:szCs w:val="24"/>
        </w:rPr>
      </w:pPr>
      <w:r w:rsidRPr="00252BC7">
        <w:rPr>
          <w:sz w:val="24"/>
          <w:szCs w:val="24"/>
        </w:rPr>
        <w:tab/>
        <w:t>Иннокентий Иванович Аммосов–очень простой и понимающий  педагог. Сквозь диоптрические линзы всегда просачивались его искренние глаза, говорящие о мудрости к жизни и  добродушным отношением к студентам.</w:t>
      </w:r>
    </w:p>
    <w:p w:rsidR="001373E1" w:rsidRPr="00252BC7" w:rsidRDefault="001373E1" w:rsidP="00605B42">
      <w:pPr>
        <w:tabs>
          <w:tab w:val="left" w:pos="567"/>
        </w:tabs>
        <w:spacing w:after="0" w:line="240" w:lineRule="auto"/>
        <w:ind w:left="0" w:firstLine="540"/>
        <w:rPr>
          <w:sz w:val="24"/>
          <w:szCs w:val="24"/>
        </w:rPr>
      </w:pPr>
      <w:r w:rsidRPr="00252BC7">
        <w:rPr>
          <w:sz w:val="24"/>
          <w:szCs w:val="24"/>
        </w:rPr>
        <w:tab/>
        <w:t xml:space="preserve">Это великие люди с большой и даже огромной буквы, которыми мы гордимся, гордимся тем, что они были в нашей студенческой жизни, гордимся тем, что уделили нам хоть чуток своего времени. </w:t>
      </w:r>
    </w:p>
    <w:p w:rsidR="001373E1" w:rsidRPr="00252BC7" w:rsidRDefault="001373E1" w:rsidP="00605B42">
      <w:pPr>
        <w:tabs>
          <w:tab w:val="left" w:pos="567"/>
        </w:tabs>
        <w:spacing w:after="0" w:line="240" w:lineRule="auto"/>
        <w:ind w:left="0" w:firstLine="540"/>
        <w:rPr>
          <w:sz w:val="24"/>
          <w:szCs w:val="24"/>
        </w:rPr>
      </w:pPr>
      <w:r w:rsidRPr="00252BC7">
        <w:rPr>
          <w:sz w:val="24"/>
          <w:szCs w:val="24"/>
        </w:rPr>
        <w:tab/>
        <w:t xml:space="preserve">В канун юбилея колледжа хочется сказать, что раньше мы радовались, когда преподаватель заболел или не будет пары, но за то теперь, как мы РАДУЕМСЯ, ЧТО ВЫ НЕ БОЛЕЕТЕ. Долгих лет вам жизни! Дарите свою мудрость многим поколениям студентов!  </w:t>
      </w:r>
      <w:r w:rsidRPr="00252BC7">
        <w:rPr>
          <w:sz w:val="24"/>
          <w:szCs w:val="24"/>
        </w:rPr>
        <w:tab/>
      </w:r>
    </w:p>
    <w:p w:rsidR="001373E1" w:rsidRPr="00605B42" w:rsidRDefault="001373E1" w:rsidP="00605B42">
      <w:pPr>
        <w:tabs>
          <w:tab w:val="left" w:pos="567"/>
        </w:tabs>
        <w:spacing w:after="0" w:line="240" w:lineRule="auto"/>
        <w:ind w:left="0" w:firstLine="540"/>
        <w:jc w:val="right"/>
        <w:rPr>
          <w:i/>
          <w:iCs/>
          <w:sz w:val="24"/>
          <w:szCs w:val="24"/>
        </w:rPr>
      </w:pPr>
      <w:r w:rsidRPr="00605B42">
        <w:rPr>
          <w:i/>
          <w:iCs/>
          <w:sz w:val="24"/>
          <w:szCs w:val="24"/>
        </w:rPr>
        <w:t>Черноградская (Петрова) Александра Юрьевна</w:t>
      </w:r>
      <w:r>
        <w:rPr>
          <w:i/>
          <w:iCs/>
          <w:sz w:val="24"/>
          <w:szCs w:val="24"/>
        </w:rPr>
        <w:t>.</w:t>
      </w:r>
    </w:p>
    <w:p w:rsidR="001373E1" w:rsidRPr="00605B42" w:rsidRDefault="001373E1" w:rsidP="00605B42">
      <w:pPr>
        <w:tabs>
          <w:tab w:val="left" w:pos="567"/>
        </w:tabs>
        <w:spacing w:after="0" w:line="240" w:lineRule="auto"/>
        <w:ind w:left="0" w:firstLine="540"/>
        <w:jc w:val="right"/>
        <w:rPr>
          <w:i/>
          <w:iCs/>
          <w:sz w:val="24"/>
          <w:szCs w:val="24"/>
        </w:rPr>
      </w:pPr>
      <w:r w:rsidRPr="00605B42">
        <w:rPr>
          <w:i/>
          <w:iCs/>
          <w:sz w:val="24"/>
          <w:szCs w:val="24"/>
        </w:rPr>
        <w:t>Выпускница 2009 года</w:t>
      </w:r>
    </w:p>
    <w:p w:rsidR="001373E1" w:rsidRPr="00605B42" w:rsidRDefault="001373E1" w:rsidP="00605B42">
      <w:pPr>
        <w:tabs>
          <w:tab w:val="left" w:pos="567"/>
        </w:tabs>
        <w:spacing w:after="0" w:line="240" w:lineRule="auto"/>
        <w:ind w:left="0" w:firstLine="540"/>
        <w:jc w:val="right"/>
        <w:rPr>
          <w:i/>
          <w:iCs/>
          <w:sz w:val="24"/>
          <w:szCs w:val="24"/>
        </w:rPr>
      </w:pPr>
    </w:p>
    <w:p w:rsidR="001373E1" w:rsidRPr="00D222AF" w:rsidRDefault="001373E1" w:rsidP="00605B42">
      <w:pPr>
        <w:spacing w:after="0" w:line="240" w:lineRule="auto"/>
        <w:ind w:left="0" w:firstLine="540"/>
        <w:jc w:val="center"/>
        <w:rPr>
          <w:rFonts w:ascii="Times Sakha Unicode" w:hAnsi="Times Sakha Unicode" w:cs="Times Sakha Unicode"/>
          <w:b/>
          <w:bCs/>
          <w:sz w:val="24"/>
          <w:szCs w:val="24"/>
        </w:rPr>
      </w:pPr>
      <w:r w:rsidRPr="00D222AF">
        <w:rPr>
          <w:rFonts w:ascii="Times Sakha Unicode" w:hAnsi="Times Sakha Unicode" w:cs="Times Sakha Unicode"/>
          <w:b/>
          <w:bCs/>
          <w:sz w:val="24"/>
          <w:szCs w:val="24"/>
        </w:rPr>
        <w:t xml:space="preserve">Дьол, </w:t>
      </w:r>
      <w:r w:rsidRPr="00D222AF">
        <w:rPr>
          <w:rFonts w:ascii="Times Sakha Unicode" w:hAnsi="Times Sakha Unicode" w:cs="Times Sakha Unicode"/>
          <w:i/>
          <w:iCs/>
          <w:sz w:val="24"/>
          <w:szCs w:val="24"/>
          <w:lang w:val="sah-RU" w:eastAsia="ru-RU"/>
        </w:rPr>
        <w:t>үө</w:t>
      </w:r>
      <w:r w:rsidRPr="00D222AF">
        <w:rPr>
          <w:rFonts w:ascii="Times Sakha Unicode" w:hAnsi="Times Sakha Unicode" w:cs="Times Sakha Unicode"/>
          <w:b/>
          <w:bCs/>
          <w:sz w:val="24"/>
          <w:szCs w:val="24"/>
        </w:rPr>
        <w:t>р</w:t>
      </w:r>
      <w:r w:rsidRPr="00D222AF">
        <w:rPr>
          <w:rFonts w:ascii="Times Sakha Unicode" w:hAnsi="Times Sakha Unicode" w:cs="Times Sakha Unicode"/>
          <w:i/>
          <w:iCs/>
          <w:sz w:val="24"/>
          <w:szCs w:val="24"/>
          <w:lang w:val="sah-RU" w:eastAsia="ru-RU"/>
        </w:rPr>
        <w:t>үү</w:t>
      </w:r>
      <w:r w:rsidRPr="00D222AF">
        <w:rPr>
          <w:rFonts w:ascii="Times Sakha Unicode" w:hAnsi="Times Sakha Unicode" w:cs="Times Sakha Unicode"/>
          <w:b/>
          <w:bCs/>
          <w:sz w:val="24"/>
          <w:szCs w:val="24"/>
        </w:rPr>
        <w:t xml:space="preserve"> уйата, билии, кэскил кы</w:t>
      </w:r>
      <w:r w:rsidRPr="00D222AF">
        <w:rPr>
          <w:rFonts w:ascii="Times Sakha Unicode" w:hAnsi="Times Sakha Unicode" w:cs="Times Sakha Unicode"/>
          <w:i/>
          <w:iCs/>
          <w:sz w:val="24"/>
          <w:szCs w:val="24"/>
          <w:lang w:val="en-US" w:eastAsia="ru-RU"/>
        </w:rPr>
        <w:t>h</w:t>
      </w:r>
      <w:r w:rsidRPr="00D222AF">
        <w:rPr>
          <w:rFonts w:ascii="Times Sakha Unicode" w:hAnsi="Times Sakha Unicode" w:cs="Times Sakha Unicode"/>
          <w:b/>
          <w:bCs/>
          <w:sz w:val="24"/>
          <w:szCs w:val="24"/>
        </w:rPr>
        <w:t>ата</w:t>
      </w:r>
    </w:p>
    <w:p w:rsidR="001373E1" w:rsidRPr="00D222AF" w:rsidRDefault="001373E1" w:rsidP="00605B42">
      <w:pPr>
        <w:spacing w:after="0" w:line="240" w:lineRule="auto"/>
        <w:ind w:left="0" w:firstLine="540"/>
        <w:rPr>
          <w:rFonts w:ascii="Times Sakha Unicode" w:hAnsi="Times Sakha Unicode" w:cs="Times Sakha Unicode"/>
          <w:i/>
          <w:iCs/>
          <w:sz w:val="24"/>
          <w:szCs w:val="24"/>
        </w:rPr>
      </w:pPr>
    </w:p>
    <w:p w:rsidR="001373E1" w:rsidRPr="00D222AF" w:rsidRDefault="001373E1" w:rsidP="00605B42">
      <w:pPr>
        <w:spacing w:after="0" w:line="240" w:lineRule="auto"/>
        <w:ind w:left="0" w:firstLine="540"/>
        <w:rPr>
          <w:rFonts w:ascii="Times Sakha Unicode" w:hAnsi="Times Sakha Unicode" w:cs="Times Sakha Unicode"/>
          <w:sz w:val="24"/>
          <w:szCs w:val="24"/>
        </w:rPr>
      </w:pPr>
      <w:r w:rsidRPr="00D222AF">
        <w:rPr>
          <w:rFonts w:ascii="Times Sakha Unicode" w:hAnsi="Times Sakha Unicode" w:cs="Times Sakha Unicode"/>
          <w:sz w:val="24"/>
          <w:szCs w:val="24"/>
        </w:rPr>
        <w:t>2006 сыл, к</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н. Дьокуускай куорат. Петр-Алексеев уулусса 49/1 н</w:t>
      </w:r>
      <w:r w:rsidRPr="00D222AF">
        <w:rPr>
          <w:rFonts w:ascii="Times Sakha Unicode" w:hAnsi="Times Sakha Unicode" w:cs="Times Sakha Unicode"/>
          <w:sz w:val="24"/>
          <w:szCs w:val="24"/>
          <w:lang w:val="sah-RU" w:eastAsia="ru-RU"/>
        </w:rPr>
        <w:t>үө</w:t>
      </w:r>
      <w:r w:rsidRPr="00D222AF">
        <w:rPr>
          <w:rFonts w:ascii="Times Sakha Unicode" w:hAnsi="Times Sakha Unicode" w:cs="Times Sakha Unicode"/>
          <w:sz w:val="24"/>
          <w:szCs w:val="24"/>
        </w:rPr>
        <w:t>мэрдээх дьиэтэ. Хаарбах туруктаах, самнархай тутуу. Бу хас эмэ эриллэн аа</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ар кэмнэргэ к</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л</w:t>
      </w:r>
      <w:r w:rsidRPr="00D222AF">
        <w:rPr>
          <w:rFonts w:ascii="Times Sakha Unicode" w:hAnsi="Times Sakha Unicode" w:cs="Times Sakha Unicode"/>
          <w:sz w:val="24"/>
          <w:szCs w:val="24"/>
          <w:lang w:val="sah-RU" w:eastAsia="ru-RU"/>
        </w:rPr>
        <w:t>үү</w:t>
      </w:r>
      <w:r w:rsidRPr="00D222AF">
        <w:rPr>
          <w:rFonts w:ascii="Times Sakha Unicode" w:hAnsi="Times Sakha Unicode" w:cs="Times Sakha Unicode"/>
          <w:sz w:val="24"/>
          <w:szCs w:val="24"/>
        </w:rPr>
        <w:t>-</w:t>
      </w:r>
      <w:r w:rsidRPr="00D222AF">
        <w:rPr>
          <w:rFonts w:ascii="Times Sakha Unicode" w:hAnsi="Times Sakha Unicode" w:cs="Times Sakha Unicode"/>
          <w:sz w:val="24"/>
          <w:szCs w:val="24"/>
          <w:lang w:val="sah-RU" w:eastAsia="ru-RU"/>
        </w:rPr>
        <w:t>үө</w:t>
      </w:r>
      <w:r w:rsidRPr="00D222AF">
        <w:rPr>
          <w:rFonts w:ascii="Times Sakha Unicode" w:hAnsi="Times Sakha Unicode" w:cs="Times Sakha Unicode"/>
          <w:sz w:val="24"/>
          <w:szCs w:val="24"/>
        </w:rPr>
        <w:t>р</w:t>
      </w:r>
      <w:r w:rsidRPr="00D222AF">
        <w:rPr>
          <w:rFonts w:ascii="Times Sakha Unicode" w:hAnsi="Times Sakha Unicode" w:cs="Times Sakha Unicode"/>
          <w:sz w:val="24"/>
          <w:szCs w:val="24"/>
          <w:lang w:val="sah-RU" w:eastAsia="ru-RU"/>
        </w:rPr>
        <w:t>үү</w:t>
      </w:r>
      <w:r w:rsidRPr="00D222AF">
        <w:rPr>
          <w:rFonts w:ascii="Times Sakha Unicode" w:hAnsi="Times Sakha Unicode" w:cs="Times Sakha Unicode"/>
          <w:sz w:val="24"/>
          <w:szCs w:val="24"/>
        </w:rPr>
        <w:t xml:space="preserve"> аргыстаах, </w:t>
      </w:r>
      <w:r w:rsidRPr="00D222AF">
        <w:rPr>
          <w:rFonts w:ascii="Times Sakha Unicode" w:hAnsi="Times Sakha Unicode" w:cs="Times Sakha Unicode"/>
          <w:sz w:val="24"/>
          <w:szCs w:val="24"/>
          <w:lang w:val="sah-RU" w:eastAsia="ru-RU"/>
        </w:rPr>
        <w:t>үҥ</w:t>
      </w:r>
      <w:r w:rsidRPr="00D222AF">
        <w:rPr>
          <w:rFonts w:ascii="Times Sakha Unicode" w:hAnsi="Times Sakha Unicode" w:cs="Times Sakha Unicode"/>
          <w:sz w:val="24"/>
          <w:szCs w:val="24"/>
        </w:rPr>
        <w:t>к</w:t>
      </w:r>
      <w:r w:rsidRPr="00D222AF">
        <w:rPr>
          <w:rFonts w:ascii="Times Sakha Unicode" w:hAnsi="Times Sakha Unicode" w:cs="Times Sakha Unicode"/>
          <w:sz w:val="24"/>
          <w:szCs w:val="24"/>
          <w:lang w:val="sah-RU" w:eastAsia="ru-RU"/>
        </w:rPr>
        <w:t>үү</w:t>
      </w:r>
      <w:r w:rsidRPr="00D222AF">
        <w:rPr>
          <w:rFonts w:ascii="Times Sakha Unicode" w:hAnsi="Times Sakha Unicode" w:cs="Times Sakha Unicode"/>
          <w:sz w:val="24"/>
          <w:szCs w:val="24"/>
        </w:rPr>
        <w:t>-ырыа до</w:t>
      </w:r>
      <w:r w:rsidRPr="00D222AF">
        <w:rPr>
          <w:rFonts w:ascii="Times Sakha Unicode" w:hAnsi="Times Sakha Unicode" w:cs="Times Sakha Unicode"/>
          <w:sz w:val="24"/>
          <w:szCs w:val="24"/>
          <w:lang w:val="sah-RU" w:eastAsia="ru-RU"/>
        </w:rPr>
        <w:t>ҕ</w:t>
      </w:r>
      <w:r w:rsidRPr="00D222AF">
        <w:rPr>
          <w:rFonts w:ascii="Times Sakha Unicode" w:hAnsi="Times Sakha Unicode" w:cs="Times Sakha Unicode"/>
          <w:sz w:val="24"/>
          <w:szCs w:val="24"/>
        </w:rPr>
        <w:t>ордоох эдэр дьон уйаламмыт би</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игин аанын а</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ан оргууй киириэххэ. Кыбычыын к</w:t>
      </w:r>
      <w:r w:rsidRPr="00D222AF">
        <w:rPr>
          <w:rFonts w:ascii="Times Sakha Unicode" w:hAnsi="Times Sakha Unicode" w:cs="Times Sakha Unicode"/>
          <w:sz w:val="24"/>
          <w:szCs w:val="24"/>
          <w:lang w:val="sah-RU" w:eastAsia="ru-RU"/>
        </w:rPr>
        <w:t>ө</w:t>
      </w:r>
      <w:r w:rsidRPr="00D222AF">
        <w:rPr>
          <w:rFonts w:ascii="Times Sakha Unicode" w:hAnsi="Times Sakha Unicode" w:cs="Times Sakha Unicode"/>
          <w:sz w:val="24"/>
          <w:szCs w:val="24"/>
        </w:rPr>
        <w:t>р</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д</w:t>
      </w:r>
      <w:r w:rsidRPr="00D222AF">
        <w:rPr>
          <w:rFonts w:ascii="Times Sakha Unicode" w:hAnsi="Times Sakha Unicode" w:cs="Times Sakha Unicode"/>
          <w:sz w:val="24"/>
          <w:szCs w:val="24"/>
          <w:lang w:val="sah-RU" w:eastAsia="ru-RU"/>
        </w:rPr>
        <w:t>үө</w:t>
      </w:r>
      <w:r w:rsidRPr="00D222AF">
        <w:rPr>
          <w:rFonts w:ascii="Times Sakha Unicode" w:hAnsi="Times Sakha Unicode" w:cs="Times Sakha Unicode"/>
          <w:sz w:val="24"/>
          <w:szCs w:val="24"/>
        </w:rPr>
        <w:t>р, ха</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 xml:space="preserve">ан да буоларын курдук, </w:t>
      </w:r>
      <w:r w:rsidRPr="00D222AF">
        <w:rPr>
          <w:rFonts w:ascii="Times Sakha Unicode" w:hAnsi="Times Sakha Unicode" w:cs="Times Sakha Unicode"/>
          <w:sz w:val="24"/>
          <w:szCs w:val="24"/>
          <w:lang w:val="sah-RU" w:eastAsia="ru-RU"/>
        </w:rPr>
        <w:t>үҥкүү</w:t>
      </w:r>
      <w:r w:rsidRPr="00D222AF">
        <w:rPr>
          <w:rFonts w:ascii="Times Sakha Unicode" w:hAnsi="Times Sakha Unicode" w:cs="Times Sakha Unicode"/>
          <w:sz w:val="24"/>
          <w:szCs w:val="24"/>
        </w:rPr>
        <w:t>ттэн, ырыаттан, эдэр дьон к</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л</w:t>
      </w:r>
      <w:r w:rsidRPr="00D222AF">
        <w:rPr>
          <w:rFonts w:ascii="Times Sakha Unicode" w:hAnsi="Times Sakha Unicode" w:cs="Times Sakha Unicode"/>
          <w:sz w:val="24"/>
          <w:szCs w:val="24"/>
          <w:lang w:val="sah-RU" w:eastAsia="ru-RU"/>
        </w:rPr>
        <w:t>үү</w:t>
      </w:r>
      <w:r w:rsidRPr="00D222AF">
        <w:rPr>
          <w:rFonts w:ascii="Times Sakha Unicode" w:hAnsi="Times Sakha Unicode" w:cs="Times Sakha Unicode"/>
          <w:sz w:val="24"/>
          <w:szCs w:val="24"/>
        </w:rPr>
        <w:t>т</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ттэн, т</w:t>
      </w:r>
      <w:r w:rsidRPr="00D222AF">
        <w:rPr>
          <w:rFonts w:ascii="Times Sakha Unicode" w:hAnsi="Times Sakha Unicode" w:cs="Times Sakha Unicode"/>
          <w:sz w:val="24"/>
          <w:szCs w:val="24"/>
          <w:lang w:val="sah-RU" w:eastAsia="ru-RU"/>
        </w:rPr>
        <w:t>ө</w:t>
      </w:r>
      <w:r w:rsidRPr="00D222AF">
        <w:rPr>
          <w:rFonts w:ascii="Times Sakha Unicode" w:hAnsi="Times Sakha Unicode" w:cs="Times Sakha Unicode"/>
          <w:sz w:val="24"/>
          <w:szCs w:val="24"/>
        </w:rPr>
        <w:t>тт</w:t>
      </w:r>
      <w:r w:rsidRPr="00D222AF">
        <w:rPr>
          <w:rFonts w:ascii="Times Sakha Unicode" w:hAnsi="Times Sakha Unicode" w:cs="Times Sakha Unicode"/>
          <w:sz w:val="24"/>
          <w:szCs w:val="24"/>
          <w:lang w:val="sah-RU" w:eastAsia="ru-RU"/>
        </w:rPr>
        <w:t>ө</w:t>
      </w:r>
      <w:r w:rsidRPr="00D222AF">
        <w:rPr>
          <w:rFonts w:ascii="Times Sakha Unicode" w:hAnsi="Times Sakha Unicode" w:cs="Times Sakha Unicode"/>
          <w:sz w:val="24"/>
          <w:szCs w:val="24"/>
        </w:rPr>
        <w:t>р</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 xml:space="preserve">-таары тиэтэйииттэн,  эмиэ да </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р</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лл</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б</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т хабах хайа барыа</w:t>
      </w:r>
      <w:r w:rsidRPr="00D222AF">
        <w:rPr>
          <w:rFonts w:ascii="Times Sakha Unicode" w:hAnsi="Times Sakha Unicode" w:cs="Times Sakha Unicode"/>
          <w:sz w:val="24"/>
          <w:szCs w:val="24"/>
          <w:lang w:val="sah-RU" w:eastAsia="ru-RU"/>
        </w:rPr>
        <w:t>ҕ</w:t>
      </w:r>
      <w:r w:rsidRPr="00D222AF">
        <w:rPr>
          <w:rFonts w:ascii="Times Sakha Unicode" w:hAnsi="Times Sakha Unicode" w:cs="Times Sakha Unicode"/>
          <w:sz w:val="24"/>
          <w:szCs w:val="24"/>
        </w:rPr>
        <w:t xml:space="preserve">ыныы, эмиэ да тигээйи уйата </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ллэ</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sz w:val="24"/>
          <w:szCs w:val="24"/>
        </w:rPr>
        <w:t>нииринии оргуйа турар. Бу кыара</w:t>
      </w:r>
      <w:r w:rsidRPr="00D222AF">
        <w:rPr>
          <w:rFonts w:ascii="Times Sakha Unicode" w:hAnsi="Times Sakha Unicode" w:cs="Times Sakha Unicode"/>
          <w:sz w:val="24"/>
          <w:szCs w:val="24"/>
          <w:lang w:val="sah-RU" w:eastAsia="ru-RU"/>
        </w:rPr>
        <w:t>ҕ</w:t>
      </w:r>
      <w:r w:rsidRPr="00D222AF">
        <w:rPr>
          <w:rFonts w:ascii="Times Sakha Unicode" w:hAnsi="Times Sakha Unicode" w:cs="Times Sakha Unicode"/>
          <w:sz w:val="24"/>
          <w:szCs w:val="24"/>
        </w:rPr>
        <w:t>ас дьиэ 8-с  хо</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угар  устудьуон аатын са</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sz w:val="24"/>
          <w:szCs w:val="24"/>
        </w:rPr>
        <w:t>а с</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кп</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т, «телевидеотворчество» диэн эриэхэбэй ааттаах куурус 21 устудьуона киинэ к</w:t>
      </w:r>
      <w:r w:rsidRPr="00D222AF">
        <w:rPr>
          <w:rFonts w:ascii="Times Sakha Unicode" w:hAnsi="Times Sakha Unicode" w:cs="Times Sakha Unicode"/>
          <w:sz w:val="24"/>
          <w:szCs w:val="24"/>
          <w:lang w:val="sah-RU" w:eastAsia="ru-RU"/>
        </w:rPr>
        <w:t>ө</w:t>
      </w:r>
      <w:r w:rsidRPr="00D222AF">
        <w:rPr>
          <w:rFonts w:ascii="Times Sakha Unicode" w:hAnsi="Times Sakha Unicode" w:cs="Times Sakha Unicode"/>
          <w:sz w:val="24"/>
          <w:szCs w:val="24"/>
        </w:rPr>
        <w:t>р</w:t>
      </w:r>
      <w:r w:rsidRPr="00D222AF">
        <w:rPr>
          <w:rFonts w:ascii="Times Sakha Unicode" w:hAnsi="Times Sakha Unicode" w:cs="Times Sakha Unicode"/>
          <w:sz w:val="24"/>
          <w:szCs w:val="24"/>
          <w:lang w:val="sah-RU" w:eastAsia="ru-RU"/>
        </w:rPr>
        <w:t>ө</w:t>
      </w:r>
      <w:r w:rsidRPr="00D222AF">
        <w:rPr>
          <w:rFonts w:ascii="Times Sakha Unicode" w:hAnsi="Times Sakha Unicode" w:cs="Times Sakha Unicode"/>
          <w:sz w:val="24"/>
          <w:szCs w:val="24"/>
        </w:rPr>
        <w:t xml:space="preserve"> олорор... Ол би</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иги ТВТ 3-с т</w:t>
      </w:r>
      <w:r w:rsidRPr="00D222AF">
        <w:rPr>
          <w:rFonts w:ascii="Times Sakha Unicode" w:hAnsi="Times Sakha Unicode" w:cs="Times Sakha Unicode"/>
          <w:sz w:val="24"/>
          <w:szCs w:val="24"/>
          <w:lang w:val="sah-RU" w:eastAsia="ru-RU"/>
        </w:rPr>
        <w:t>ө</w:t>
      </w:r>
      <w:r w:rsidRPr="00D222AF">
        <w:rPr>
          <w:rFonts w:ascii="Times Sakha Unicode" w:hAnsi="Times Sakha Unicode" w:cs="Times Sakha Unicode"/>
          <w:sz w:val="24"/>
          <w:szCs w:val="24"/>
        </w:rPr>
        <w:t>г</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л</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н  талыллыбыт о</w:t>
      </w:r>
      <w:r w:rsidRPr="00D222AF">
        <w:rPr>
          <w:rFonts w:ascii="Times Sakha Unicode" w:hAnsi="Times Sakha Unicode" w:cs="Times Sakha Unicode"/>
          <w:sz w:val="24"/>
          <w:szCs w:val="24"/>
          <w:lang w:val="sah-RU" w:eastAsia="ru-RU"/>
        </w:rPr>
        <w:t>ҕ</w:t>
      </w:r>
      <w:r w:rsidRPr="00D222AF">
        <w:rPr>
          <w:rFonts w:ascii="Times Sakha Unicode" w:hAnsi="Times Sakha Unicode" w:cs="Times Sakha Unicode"/>
          <w:sz w:val="24"/>
          <w:szCs w:val="24"/>
        </w:rPr>
        <w:t xml:space="preserve">олоро. </w:t>
      </w:r>
    </w:p>
    <w:p w:rsidR="001373E1" w:rsidRPr="00D222AF" w:rsidRDefault="001373E1" w:rsidP="00605B42">
      <w:pPr>
        <w:spacing w:after="0" w:line="240" w:lineRule="auto"/>
        <w:ind w:left="0" w:firstLine="540"/>
        <w:rPr>
          <w:rFonts w:ascii="Times Sakha Unicode" w:hAnsi="Times Sakha Unicode" w:cs="Times Sakha Unicode"/>
          <w:sz w:val="24"/>
          <w:szCs w:val="24"/>
        </w:rPr>
      </w:pPr>
      <w:r w:rsidRPr="00D222AF">
        <w:rPr>
          <w:rFonts w:ascii="Times Sakha Unicode" w:hAnsi="Times Sakha Unicode" w:cs="Times Sakha Unicode"/>
          <w:sz w:val="24"/>
          <w:szCs w:val="24"/>
          <w:lang w:val="sah-RU" w:eastAsia="ru-RU"/>
        </w:rPr>
        <w:t>Үө</w:t>
      </w:r>
      <w:r w:rsidRPr="00D222AF">
        <w:rPr>
          <w:rFonts w:ascii="Times Sakha Unicode" w:hAnsi="Times Sakha Unicode" w:cs="Times Sakha Unicode"/>
          <w:sz w:val="24"/>
          <w:szCs w:val="24"/>
        </w:rPr>
        <w:t>рэммит, у</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уйуллубут кэмнэрбит, билигин да санаатахха, олус чугастар, сырдыктар. Би</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 xml:space="preserve">иги </w:t>
      </w:r>
      <w:r w:rsidRPr="00D222AF">
        <w:rPr>
          <w:rFonts w:ascii="Times Sakha Unicode" w:hAnsi="Times Sakha Unicode" w:cs="Times Sakha Unicode"/>
          <w:sz w:val="24"/>
          <w:szCs w:val="24"/>
          <w:lang w:val="sah-RU" w:eastAsia="ru-RU"/>
        </w:rPr>
        <w:t>үө</w:t>
      </w:r>
      <w:r w:rsidRPr="00D222AF">
        <w:rPr>
          <w:rFonts w:ascii="Times Sakha Unicode" w:hAnsi="Times Sakha Unicode" w:cs="Times Sakha Unicode"/>
          <w:sz w:val="24"/>
          <w:szCs w:val="24"/>
        </w:rPr>
        <w:t>рэхпит хайысхата сорох салаалартан атыннаах буолан, би</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 xml:space="preserve">игини куруук «уратылар» дииллэрэ. Курспут салайааччыта </w:t>
      </w:r>
      <w:r w:rsidRPr="00D222AF">
        <w:rPr>
          <w:rFonts w:ascii="Times Sakha Unicode" w:hAnsi="Times Sakha Unicode" w:cs="Times Sakha Unicode"/>
          <w:sz w:val="24"/>
          <w:szCs w:val="24"/>
          <w:lang w:val="sah-RU" w:eastAsia="ru-RU"/>
        </w:rPr>
        <w:t>ө</w:t>
      </w:r>
      <w:r w:rsidRPr="00D222AF">
        <w:rPr>
          <w:rFonts w:ascii="Times Sakha Unicode" w:hAnsi="Times Sakha Unicode" w:cs="Times Sakha Unicode"/>
          <w:sz w:val="24"/>
          <w:szCs w:val="24"/>
        </w:rPr>
        <w:t>р</w:t>
      </w:r>
      <w:r w:rsidRPr="00D222AF">
        <w:rPr>
          <w:rFonts w:ascii="Times Sakha Unicode" w:hAnsi="Times Sakha Unicode" w:cs="Times Sakha Unicode"/>
          <w:sz w:val="24"/>
          <w:szCs w:val="24"/>
          <w:lang w:val="sah-RU" w:eastAsia="ru-RU"/>
        </w:rPr>
        <w:t>үү</w:t>
      </w:r>
      <w:r w:rsidRPr="00D222AF">
        <w:rPr>
          <w:rFonts w:ascii="Times Sakha Unicode" w:hAnsi="Times Sakha Unicode" w:cs="Times Sakha Unicode"/>
          <w:sz w:val="24"/>
          <w:szCs w:val="24"/>
        </w:rPr>
        <w:t xml:space="preserve"> эдэр эрчимнээх, талааннаах, тахсыылаах </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лэлээх уонна мэлдьи кыры</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ыабай Сардана Николаевна Федорова (би</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иги мамабыт) буолбута. Спецдисциплиналарга са</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sz w:val="24"/>
          <w:szCs w:val="24"/>
        </w:rPr>
        <w:t xml:space="preserve">алыы устудьуоннары </w:t>
      </w:r>
      <w:r w:rsidRPr="00D222AF">
        <w:rPr>
          <w:rFonts w:ascii="Times Sakha Unicode" w:hAnsi="Times Sakha Unicode" w:cs="Times Sakha Unicode"/>
          <w:sz w:val="24"/>
          <w:szCs w:val="24"/>
          <w:lang w:val="sah-RU" w:eastAsia="ru-RU"/>
        </w:rPr>
        <w:t>үө</w:t>
      </w:r>
      <w:r w:rsidRPr="00D222AF">
        <w:rPr>
          <w:rFonts w:ascii="Times Sakha Unicode" w:hAnsi="Times Sakha Unicode" w:cs="Times Sakha Unicode"/>
          <w:sz w:val="24"/>
          <w:szCs w:val="24"/>
        </w:rPr>
        <w:t>рэтэргэ ылсыбыт биллиилээх, туспа суоллаах-иистээх Сергей Зверев (би</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иги папабыт), Иннокентий Аммосов (би</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иги убайбыт) умсугутуулаах уруоктары биэрэллэрэ. Журналистика</w:t>
      </w:r>
      <w:r w:rsidRPr="00D222AF">
        <w:rPr>
          <w:rFonts w:ascii="Times Sakha Unicode" w:hAnsi="Times Sakha Unicode" w:cs="Times Sakha Unicode"/>
          <w:sz w:val="24"/>
          <w:szCs w:val="24"/>
          <w:lang w:val="sah-RU" w:eastAsia="ru-RU"/>
        </w:rPr>
        <w:t>ҕ</w:t>
      </w:r>
      <w:r w:rsidRPr="00D222AF">
        <w:rPr>
          <w:rFonts w:ascii="Times Sakha Unicode" w:hAnsi="Times Sakha Unicode" w:cs="Times Sakha Unicode"/>
          <w:sz w:val="24"/>
          <w:szCs w:val="24"/>
        </w:rPr>
        <w:t>а опыттаах, бэйэтин эйгэтигэр басты</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sz w:val="24"/>
          <w:szCs w:val="24"/>
        </w:rPr>
        <w:t xml:space="preserve"> Елена Степановна Миронова (би</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 xml:space="preserve">иги эбээбит) </w:t>
      </w:r>
      <w:r w:rsidRPr="00D222AF">
        <w:rPr>
          <w:rFonts w:ascii="Times Sakha Unicode" w:hAnsi="Times Sakha Unicode" w:cs="Times Sakha Unicode"/>
          <w:sz w:val="24"/>
          <w:szCs w:val="24"/>
          <w:lang w:val="sah-RU" w:eastAsia="ru-RU"/>
        </w:rPr>
        <w:t>үө</w:t>
      </w:r>
      <w:r w:rsidRPr="00D222AF">
        <w:rPr>
          <w:rFonts w:ascii="Times Sakha Unicode" w:hAnsi="Times Sakha Unicode" w:cs="Times Sakha Unicode"/>
          <w:sz w:val="24"/>
          <w:szCs w:val="24"/>
        </w:rPr>
        <w:t>рэппитэ. Бу били</w:t>
      </w:r>
      <w:r w:rsidRPr="00D222AF">
        <w:rPr>
          <w:rFonts w:ascii="Times Sakha Unicode" w:hAnsi="Times Sakha Unicode" w:cs="Times Sakha Unicode"/>
          <w:sz w:val="24"/>
          <w:szCs w:val="24"/>
          <w:lang w:val="sah-RU" w:eastAsia="ru-RU"/>
        </w:rPr>
        <w:t>ҥҥ</w:t>
      </w:r>
      <w:r w:rsidRPr="00D222AF">
        <w:rPr>
          <w:rFonts w:ascii="Times Sakha Unicode" w:hAnsi="Times Sakha Unicode" w:cs="Times Sakha Unicode"/>
          <w:sz w:val="24"/>
          <w:szCs w:val="24"/>
        </w:rPr>
        <w:t>и идэбит БАСТЫ</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sz w:val="24"/>
          <w:szCs w:val="24"/>
        </w:rPr>
        <w:t xml:space="preserve"> дьоно талыллан, </w:t>
      </w:r>
      <w:r w:rsidRPr="00D222AF">
        <w:rPr>
          <w:rFonts w:ascii="Times Sakha Unicode" w:hAnsi="Times Sakha Unicode" w:cs="Times Sakha Unicode"/>
          <w:sz w:val="24"/>
          <w:szCs w:val="24"/>
          <w:lang w:val="sah-RU" w:eastAsia="ru-RU"/>
        </w:rPr>
        <w:t>ө</w:t>
      </w:r>
      <w:r w:rsidRPr="00D222AF">
        <w:rPr>
          <w:rFonts w:ascii="Times Sakha Unicode" w:hAnsi="Times Sakha Unicode" w:cs="Times Sakha Unicode"/>
          <w:sz w:val="24"/>
          <w:szCs w:val="24"/>
        </w:rPr>
        <w:t>р</w:t>
      </w:r>
      <w:r w:rsidRPr="00D222AF">
        <w:rPr>
          <w:rFonts w:ascii="Times Sakha Unicode" w:hAnsi="Times Sakha Unicode" w:cs="Times Sakha Unicode"/>
          <w:sz w:val="24"/>
          <w:szCs w:val="24"/>
          <w:lang w:val="sah-RU" w:eastAsia="ru-RU"/>
        </w:rPr>
        <w:t>ө</w:t>
      </w:r>
      <w:r w:rsidRPr="00D222AF">
        <w:rPr>
          <w:rFonts w:ascii="Times Sakha Unicode" w:hAnsi="Times Sakha Unicode" w:cs="Times Sakha Unicode"/>
          <w:sz w:val="24"/>
          <w:szCs w:val="24"/>
        </w:rPr>
        <w:t xml:space="preserve"> та</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аарыылаахтык, ис с</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рэхтэн кы</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 xml:space="preserve">аллан туран </w:t>
      </w:r>
      <w:r w:rsidRPr="00D222AF">
        <w:rPr>
          <w:rFonts w:ascii="Times Sakha Unicode" w:hAnsi="Times Sakha Unicode" w:cs="Times Sakha Unicode"/>
          <w:sz w:val="24"/>
          <w:szCs w:val="24"/>
          <w:lang w:val="sah-RU" w:eastAsia="ru-RU"/>
        </w:rPr>
        <w:t>үө</w:t>
      </w:r>
      <w:r w:rsidRPr="00D222AF">
        <w:rPr>
          <w:rFonts w:ascii="Times Sakha Unicode" w:hAnsi="Times Sakha Unicode" w:cs="Times Sakha Unicode"/>
          <w:sz w:val="24"/>
          <w:szCs w:val="24"/>
        </w:rPr>
        <w:t>рэппиттэрэ, ораторскай искусство, журналистика, видео, фото искусство, режиссура бары эрэдьиэктэрин ымпыгар-чымпыгар у</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уйбуттара, ардыгар о</w:t>
      </w:r>
      <w:r w:rsidRPr="00D222AF">
        <w:rPr>
          <w:rFonts w:ascii="Times Sakha Unicode" w:hAnsi="Times Sakha Unicode" w:cs="Times Sakha Unicode"/>
          <w:sz w:val="24"/>
          <w:szCs w:val="24"/>
          <w:lang w:val="sah-RU" w:eastAsia="ru-RU"/>
        </w:rPr>
        <w:t>ҕ</w:t>
      </w:r>
      <w:r w:rsidRPr="00D222AF">
        <w:rPr>
          <w:rFonts w:ascii="Times Sakha Unicode" w:hAnsi="Times Sakha Unicode" w:cs="Times Sakha Unicode"/>
          <w:sz w:val="24"/>
          <w:szCs w:val="24"/>
        </w:rPr>
        <w:t>олуу ньээ</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sz w:val="24"/>
          <w:szCs w:val="24"/>
        </w:rPr>
        <w:t>кэлэспиттэрэ, соро</w:t>
      </w:r>
      <w:r w:rsidRPr="00D222AF">
        <w:rPr>
          <w:rFonts w:ascii="Times Sakha Unicode" w:hAnsi="Times Sakha Unicode" w:cs="Times Sakha Unicode"/>
          <w:sz w:val="24"/>
          <w:szCs w:val="24"/>
          <w:lang w:val="sah-RU" w:eastAsia="ru-RU"/>
        </w:rPr>
        <w:t>ҕ</w:t>
      </w:r>
      <w:r w:rsidRPr="00D222AF">
        <w:rPr>
          <w:rFonts w:ascii="Times Sakha Unicode" w:hAnsi="Times Sakha Unicode" w:cs="Times Sakha Unicode"/>
          <w:sz w:val="24"/>
          <w:szCs w:val="24"/>
        </w:rPr>
        <w:t xml:space="preserve">ор кыратык буойбуттара - олоххо чахчы бэлэм, эрэллээх хардыылаах </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лэ</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 xml:space="preserve">ит дьон буоларбытыгар улахан КЫАХ буолбута. </w:t>
      </w:r>
    </w:p>
    <w:p w:rsidR="001373E1" w:rsidRPr="00D222AF" w:rsidRDefault="001373E1" w:rsidP="00605B42">
      <w:pPr>
        <w:spacing w:after="0" w:line="240" w:lineRule="auto"/>
        <w:ind w:left="0" w:firstLine="540"/>
        <w:rPr>
          <w:rFonts w:ascii="Times Sakha Unicode" w:hAnsi="Times Sakha Unicode" w:cs="Times Sakha Unicode"/>
          <w:sz w:val="24"/>
          <w:szCs w:val="24"/>
        </w:rPr>
      </w:pPr>
      <w:r w:rsidRPr="00D222AF">
        <w:rPr>
          <w:rFonts w:ascii="Times Sakha Unicode" w:hAnsi="Times Sakha Unicode" w:cs="Times Sakha Unicode"/>
          <w:sz w:val="24"/>
          <w:szCs w:val="24"/>
          <w:lang w:val="sah-RU" w:eastAsia="ru-RU"/>
        </w:rPr>
        <w:t>Үө</w:t>
      </w:r>
      <w:r w:rsidRPr="00D222AF">
        <w:rPr>
          <w:rFonts w:ascii="Times Sakha Unicode" w:hAnsi="Times Sakha Unicode" w:cs="Times Sakha Unicode"/>
          <w:sz w:val="24"/>
          <w:szCs w:val="24"/>
        </w:rPr>
        <w:t>рэнэ сылдьан то</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sz w:val="24"/>
          <w:szCs w:val="24"/>
        </w:rPr>
        <w:t>уу хаары кэ</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э сылдьан хаартыска</w:t>
      </w:r>
      <w:r w:rsidRPr="00D222AF">
        <w:rPr>
          <w:rFonts w:ascii="Times Sakha Unicode" w:hAnsi="Times Sakha Unicode" w:cs="Times Sakha Unicode"/>
          <w:sz w:val="24"/>
          <w:szCs w:val="24"/>
          <w:lang w:val="sah-RU" w:eastAsia="ru-RU"/>
        </w:rPr>
        <w:t>ҕ</w:t>
      </w:r>
      <w:r w:rsidRPr="00D222AF">
        <w:rPr>
          <w:rFonts w:ascii="Times Sakha Unicode" w:hAnsi="Times Sakha Unicode" w:cs="Times Sakha Unicode"/>
          <w:sz w:val="24"/>
          <w:szCs w:val="24"/>
        </w:rPr>
        <w:t>а т</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 xml:space="preserve">эрэрбит, киинэ сценарийын толкуйугар </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г</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с т</w:t>
      </w:r>
      <w:r w:rsidRPr="00D222AF">
        <w:rPr>
          <w:rFonts w:ascii="Times Sakha Unicode" w:hAnsi="Times Sakha Unicode" w:cs="Times Sakha Unicode"/>
          <w:sz w:val="24"/>
          <w:szCs w:val="24"/>
          <w:lang w:val="sah-RU" w:eastAsia="ru-RU"/>
        </w:rPr>
        <w:t>үү</w:t>
      </w:r>
      <w:r w:rsidRPr="00D222AF">
        <w:rPr>
          <w:rFonts w:ascii="Times Sakha Unicode" w:hAnsi="Times Sakha Unicode" w:cs="Times Sakha Unicode"/>
          <w:sz w:val="24"/>
          <w:szCs w:val="24"/>
        </w:rPr>
        <w:t>н утуйбатахпыт да</w:t>
      </w:r>
      <w:r w:rsidRPr="00D222AF">
        <w:rPr>
          <w:rFonts w:ascii="Times Sakha Unicode" w:hAnsi="Times Sakha Unicode" w:cs="Times Sakha Unicode"/>
          <w:sz w:val="24"/>
          <w:szCs w:val="24"/>
          <w:lang w:val="sah-RU" w:eastAsia="ru-RU"/>
        </w:rPr>
        <w:t>ҕ</w:t>
      </w:r>
      <w:r w:rsidRPr="00D222AF">
        <w:rPr>
          <w:rFonts w:ascii="Times Sakha Unicode" w:hAnsi="Times Sakha Unicode" w:cs="Times Sakha Unicode"/>
          <w:sz w:val="24"/>
          <w:szCs w:val="24"/>
        </w:rPr>
        <w:t>аны. С</w:t>
      </w:r>
      <w:r w:rsidRPr="00D222AF">
        <w:rPr>
          <w:rFonts w:ascii="Times Sakha Unicode" w:hAnsi="Times Sakha Unicode" w:cs="Times Sakha Unicode"/>
          <w:sz w:val="24"/>
          <w:szCs w:val="24"/>
          <w:lang w:val="sah-RU" w:eastAsia="ru-RU"/>
        </w:rPr>
        <w:t>ө</w:t>
      </w:r>
      <w:r w:rsidRPr="00D222AF">
        <w:rPr>
          <w:rFonts w:ascii="Times Sakha Unicode" w:hAnsi="Times Sakha Unicode" w:cs="Times Sakha Unicode"/>
          <w:sz w:val="24"/>
          <w:szCs w:val="24"/>
        </w:rPr>
        <w:t>пк</w:t>
      </w:r>
      <w:r w:rsidRPr="00D222AF">
        <w:rPr>
          <w:rFonts w:ascii="Times Sakha Unicode" w:hAnsi="Times Sakha Unicode" w:cs="Times Sakha Unicode"/>
          <w:sz w:val="24"/>
          <w:szCs w:val="24"/>
          <w:lang w:val="sah-RU" w:eastAsia="ru-RU"/>
        </w:rPr>
        <w:t>ө</w:t>
      </w:r>
      <w:r w:rsidRPr="00D222AF">
        <w:rPr>
          <w:rFonts w:ascii="Times Sakha Unicode" w:hAnsi="Times Sakha Unicode" w:cs="Times Sakha Unicode"/>
          <w:sz w:val="24"/>
          <w:szCs w:val="24"/>
        </w:rPr>
        <w:t xml:space="preserve"> са</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sz w:val="24"/>
          <w:szCs w:val="24"/>
        </w:rPr>
        <w:t xml:space="preserve">ара </w:t>
      </w:r>
      <w:r w:rsidRPr="00D222AF">
        <w:rPr>
          <w:rFonts w:ascii="Times Sakha Unicode" w:hAnsi="Times Sakha Unicode" w:cs="Times Sakha Unicode"/>
          <w:sz w:val="24"/>
          <w:szCs w:val="24"/>
          <w:lang w:val="sah-RU" w:eastAsia="ru-RU"/>
        </w:rPr>
        <w:t>үө</w:t>
      </w:r>
      <w:r w:rsidRPr="00D222AF">
        <w:rPr>
          <w:rFonts w:ascii="Times Sakha Unicode" w:hAnsi="Times Sakha Unicode" w:cs="Times Sakha Unicode"/>
          <w:sz w:val="24"/>
          <w:szCs w:val="24"/>
        </w:rPr>
        <w:t>рэнээри, куоласпытын туруораары, элбэх кинигэни аа</w:t>
      </w:r>
      <w:r w:rsidRPr="00D222AF">
        <w:rPr>
          <w:rFonts w:ascii="Times Sakha Unicode" w:hAnsi="Times Sakha Unicode" w:cs="Times Sakha Unicode"/>
          <w:sz w:val="24"/>
          <w:szCs w:val="24"/>
          <w:lang w:val="sah-RU" w:eastAsia="ru-RU"/>
        </w:rPr>
        <w:t>ҕ</w:t>
      </w:r>
      <w:r w:rsidRPr="00D222AF">
        <w:rPr>
          <w:rFonts w:ascii="Times Sakha Unicode" w:hAnsi="Times Sakha Unicode" w:cs="Times Sakha Unicode"/>
          <w:sz w:val="24"/>
          <w:szCs w:val="24"/>
        </w:rPr>
        <w:t xml:space="preserve">арбыт, </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г</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с ха</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ыаты атыыла</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арбыт. Улуу режиссерскай видение у</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угунна дии санаан, «гениальнай» киинэлэри устарбыт, араас тэрээ</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иннэргэ кыттаары, экзамен, зачет туттараары саха, нуучча класссиктарын басты</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sz w:val="24"/>
          <w:szCs w:val="24"/>
        </w:rPr>
        <w:t xml:space="preserve"> айымньыларын нойосуустаабыппыт, тыыннаан-дь</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ннээн аахпыппыт. Бу барыта билигин саныырга долгутуулаах да, к</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л</w:t>
      </w:r>
      <w:r w:rsidRPr="00D222AF">
        <w:rPr>
          <w:rFonts w:ascii="Times Sakha Unicode" w:hAnsi="Times Sakha Unicode" w:cs="Times Sakha Unicode"/>
          <w:sz w:val="24"/>
          <w:szCs w:val="24"/>
          <w:lang w:val="sah-RU" w:eastAsia="ru-RU"/>
        </w:rPr>
        <w:t>үү</w:t>
      </w:r>
      <w:r w:rsidRPr="00D222AF">
        <w:rPr>
          <w:rFonts w:ascii="Times Sakha Unicode" w:hAnsi="Times Sakha Unicode" w:cs="Times Sakha Unicode"/>
          <w:sz w:val="24"/>
          <w:szCs w:val="24"/>
        </w:rPr>
        <w:t xml:space="preserve">лээх да. </w:t>
      </w:r>
    </w:p>
    <w:p w:rsidR="001373E1" w:rsidRPr="00D222AF" w:rsidRDefault="001373E1" w:rsidP="00605B42">
      <w:pPr>
        <w:spacing w:after="0" w:line="240" w:lineRule="auto"/>
        <w:ind w:left="0" w:firstLine="540"/>
        <w:rPr>
          <w:rFonts w:ascii="Times Sakha Unicode" w:hAnsi="Times Sakha Unicode" w:cs="Times Sakha Unicode"/>
          <w:sz w:val="24"/>
          <w:szCs w:val="24"/>
        </w:rPr>
      </w:pPr>
      <w:r w:rsidRPr="00D222AF">
        <w:rPr>
          <w:rFonts w:ascii="Times Sakha Unicode" w:hAnsi="Times Sakha Unicode" w:cs="Times Sakha Unicode"/>
          <w:sz w:val="24"/>
          <w:szCs w:val="24"/>
          <w:lang w:val="sah-RU" w:eastAsia="ru-RU"/>
        </w:rPr>
        <w:t>Үө</w:t>
      </w:r>
      <w:r w:rsidRPr="00D222AF">
        <w:rPr>
          <w:rFonts w:ascii="Times Sakha Unicode" w:hAnsi="Times Sakha Unicode" w:cs="Times Sakha Unicode"/>
          <w:sz w:val="24"/>
          <w:szCs w:val="24"/>
        </w:rPr>
        <w:t>рэммит кэммит бары у</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уйааччыларын ахтан санаан аа</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ыа</w:t>
      </w:r>
      <w:r w:rsidRPr="00D222AF">
        <w:rPr>
          <w:rFonts w:ascii="Times Sakha Unicode" w:hAnsi="Times Sakha Unicode" w:cs="Times Sakha Unicode"/>
          <w:sz w:val="24"/>
          <w:szCs w:val="24"/>
          <w:lang w:val="sah-RU" w:eastAsia="ru-RU"/>
        </w:rPr>
        <w:t>ҕ</w:t>
      </w:r>
      <w:r w:rsidRPr="00D222AF">
        <w:rPr>
          <w:rFonts w:ascii="Times Sakha Unicode" w:hAnsi="Times Sakha Unicode" w:cs="Times Sakha Unicode"/>
          <w:sz w:val="24"/>
          <w:szCs w:val="24"/>
        </w:rPr>
        <w:t>ы ба</w:t>
      </w:r>
      <w:r w:rsidRPr="00D222AF">
        <w:rPr>
          <w:rFonts w:ascii="Times Sakha Unicode" w:hAnsi="Times Sakha Unicode" w:cs="Times Sakha Unicode"/>
          <w:sz w:val="24"/>
          <w:szCs w:val="24"/>
          <w:lang w:val="sah-RU" w:eastAsia="ru-RU"/>
        </w:rPr>
        <w:t>ҕ</w:t>
      </w:r>
      <w:r w:rsidRPr="00D222AF">
        <w:rPr>
          <w:rFonts w:ascii="Times Sakha Unicode" w:hAnsi="Times Sakha Unicode" w:cs="Times Sakha Unicode"/>
          <w:sz w:val="24"/>
          <w:szCs w:val="24"/>
        </w:rPr>
        <w:t xml:space="preserve">арыллар. Биллэн турар,  </w:t>
      </w:r>
      <w:r w:rsidRPr="00D222AF">
        <w:rPr>
          <w:rFonts w:ascii="Times Sakha Unicode" w:hAnsi="Times Sakha Unicode" w:cs="Times Sakha Unicode"/>
          <w:sz w:val="24"/>
          <w:szCs w:val="24"/>
          <w:lang w:val="sah-RU" w:eastAsia="ru-RU"/>
        </w:rPr>
        <w:t>ө</w:t>
      </w:r>
      <w:r w:rsidRPr="00D222AF">
        <w:rPr>
          <w:rFonts w:ascii="Times Sakha Unicode" w:hAnsi="Times Sakha Unicode" w:cs="Times Sakha Unicode"/>
          <w:sz w:val="24"/>
          <w:szCs w:val="24"/>
        </w:rPr>
        <w:t>сс</w:t>
      </w:r>
      <w:r w:rsidRPr="00D222AF">
        <w:rPr>
          <w:rFonts w:ascii="Times Sakha Unicode" w:hAnsi="Times Sakha Unicode" w:cs="Times Sakha Unicode"/>
          <w:sz w:val="24"/>
          <w:szCs w:val="24"/>
          <w:lang w:val="sah-RU" w:eastAsia="ru-RU"/>
        </w:rPr>
        <w:t>ө</w:t>
      </w:r>
      <w:r w:rsidRPr="00D222AF">
        <w:rPr>
          <w:rFonts w:ascii="Times Sakha Unicode" w:hAnsi="Times Sakha Unicode" w:cs="Times Sakha Unicode"/>
          <w:sz w:val="24"/>
          <w:szCs w:val="24"/>
        </w:rPr>
        <w:t xml:space="preserve"> биир тапталлаах ки</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 xml:space="preserve">ибитинэн Аграфена Дмитриевна Макарова буолар. Кини </w:t>
      </w:r>
      <w:r w:rsidRPr="00D222AF">
        <w:rPr>
          <w:rFonts w:ascii="Times Sakha Unicode" w:hAnsi="Times Sakha Unicode" w:cs="Times Sakha Unicode"/>
          <w:sz w:val="24"/>
          <w:szCs w:val="24"/>
          <w:lang w:val="sah-RU" w:eastAsia="ru-RU"/>
        </w:rPr>
        <w:t>ө</w:t>
      </w:r>
      <w:r w:rsidRPr="00D222AF">
        <w:rPr>
          <w:rFonts w:ascii="Times Sakha Unicode" w:hAnsi="Times Sakha Unicode" w:cs="Times Sakha Unicode"/>
          <w:sz w:val="24"/>
          <w:szCs w:val="24"/>
        </w:rPr>
        <w:t>й</w:t>
      </w:r>
      <w:r w:rsidRPr="00D222AF">
        <w:rPr>
          <w:rFonts w:ascii="Times Sakha Unicode" w:hAnsi="Times Sakha Unicode" w:cs="Times Sakha Unicode"/>
          <w:sz w:val="24"/>
          <w:szCs w:val="24"/>
          <w:lang w:val="sah-RU" w:eastAsia="ru-RU"/>
        </w:rPr>
        <w:t>өө</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н</w:t>
      </w:r>
      <w:r w:rsidRPr="00D222AF">
        <w:rPr>
          <w:rFonts w:ascii="Times Sakha Unicode" w:hAnsi="Times Sakha Unicode" w:cs="Times Sakha Unicode"/>
          <w:sz w:val="24"/>
          <w:szCs w:val="24"/>
          <w:lang w:val="sah-RU" w:eastAsia="ru-RU"/>
        </w:rPr>
        <w:t>үн</w:t>
      </w:r>
      <w:r w:rsidRPr="00D222AF">
        <w:rPr>
          <w:rFonts w:ascii="Times Sakha Unicode" w:hAnsi="Times Sakha Unicode" w:cs="Times Sakha Unicode"/>
          <w:sz w:val="24"/>
          <w:szCs w:val="24"/>
        </w:rPr>
        <w:t xml:space="preserve">эн, </w:t>
      </w:r>
      <w:r w:rsidRPr="00D222AF">
        <w:rPr>
          <w:rFonts w:ascii="Times Sakha Unicode" w:hAnsi="Times Sakha Unicode" w:cs="Times Sakha Unicode"/>
          <w:sz w:val="24"/>
          <w:szCs w:val="24"/>
          <w:lang w:val="sah-RU" w:eastAsia="ru-RU"/>
        </w:rPr>
        <w:t>ө</w:t>
      </w:r>
      <w:r w:rsidRPr="00D222AF">
        <w:rPr>
          <w:rFonts w:ascii="Times Sakha Unicode" w:hAnsi="Times Sakha Unicode" w:cs="Times Sakha Unicode"/>
          <w:sz w:val="24"/>
          <w:szCs w:val="24"/>
        </w:rPr>
        <w:t>йд</w:t>
      </w:r>
      <w:r w:rsidRPr="00D222AF">
        <w:rPr>
          <w:rFonts w:ascii="Times Sakha Unicode" w:hAnsi="Times Sakha Unicode" w:cs="Times Sakha Unicode"/>
          <w:sz w:val="24"/>
          <w:szCs w:val="24"/>
          <w:lang w:val="sah-RU" w:eastAsia="ru-RU"/>
        </w:rPr>
        <w:t>өө</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lang w:val="sah-RU" w:eastAsia="ru-RU"/>
        </w:rPr>
        <w:t>үнүн</w:t>
      </w:r>
      <w:r w:rsidRPr="00D222AF">
        <w:rPr>
          <w:rFonts w:ascii="Times Sakha Unicode" w:hAnsi="Times Sakha Unicode" w:cs="Times Sakha Unicode"/>
          <w:sz w:val="24"/>
          <w:szCs w:val="24"/>
        </w:rPr>
        <w:t>эн би</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иги туспа телевизордаммыппыт, туспа камераламмыппыт, туспа компьютердаммыппыт. Бу барыта би</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иги били</w:t>
      </w:r>
      <w:r w:rsidRPr="00D222AF">
        <w:rPr>
          <w:rFonts w:ascii="Times Sakha Unicode" w:hAnsi="Times Sakha Unicode" w:cs="Times Sakha Unicode"/>
          <w:sz w:val="24"/>
          <w:szCs w:val="24"/>
          <w:lang w:val="sah-RU" w:eastAsia="ru-RU"/>
        </w:rPr>
        <w:t>ҥҥ</w:t>
      </w:r>
      <w:r w:rsidRPr="00D222AF">
        <w:rPr>
          <w:rFonts w:ascii="Times Sakha Unicode" w:hAnsi="Times Sakha Unicode" w:cs="Times Sakha Unicode"/>
          <w:sz w:val="24"/>
          <w:szCs w:val="24"/>
        </w:rPr>
        <w:t>и идэбитин ба</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ылыырбытыгар улаханнык к</w:t>
      </w:r>
      <w:r w:rsidRPr="00D222AF">
        <w:rPr>
          <w:rFonts w:ascii="Times Sakha Unicode" w:hAnsi="Times Sakha Unicode" w:cs="Times Sakha Unicode"/>
          <w:sz w:val="24"/>
          <w:szCs w:val="24"/>
          <w:lang w:val="sah-RU" w:eastAsia="ru-RU"/>
        </w:rPr>
        <w:t>ө</w:t>
      </w:r>
      <w:r w:rsidRPr="00D222AF">
        <w:rPr>
          <w:rFonts w:ascii="Times Sakha Unicode" w:hAnsi="Times Sakha Unicode" w:cs="Times Sakha Unicode"/>
          <w:sz w:val="24"/>
          <w:szCs w:val="24"/>
        </w:rPr>
        <w:t>м</w:t>
      </w:r>
      <w:r w:rsidRPr="00D222AF">
        <w:rPr>
          <w:rFonts w:ascii="Times Sakha Unicode" w:hAnsi="Times Sakha Unicode" w:cs="Times Sakha Unicode"/>
          <w:sz w:val="24"/>
          <w:szCs w:val="24"/>
          <w:lang w:val="sah-RU" w:eastAsia="ru-RU"/>
        </w:rPr>
        <w:t>ө</w:t>
      </w:r>
      <w:r w:rsidRPr="00D222AF">
        <w:rPr>
          <w:rFonts w:ascii="Times Sakha Unicode" w:hAnsi="Times Sakha Unicode" w:cs="Times Sakha Unicode"/>
          <w:sz w:val="24"/>
          <w:szCs w:val="24"/>
        </w:rPr>
        <w:t>л</w:t>
      </w:r>
      <w:r w:rsidRPr="00D222AF">
        <w:rPr>
          <w:rFonts w:ascii="Times Sakha Unicode" w:hAnsi="Times Sakha Unicode" w:cs="Times Sakha Unicode"/>
          <w:sz w:val="24"/>
          <w:szCs w:val="24"/>
          <w:lang w:val="sah-RU" w:eastAsia="ru-RU"/>
        </w:rPr>
        <w:t>ө</w:t>
      </w:r>
      <w:r w:rsidRPr="00D222AF">
        <w:rPr>
          <w:rFonts w:ascii="Times Sakha Unicode" w:hAnsi="Times Sakha Unicode" w:cs="Times Sakha Unicode"/>
          <w:sz w:val="24"/>
          <w:szCs w:val="24"/>
        </w:rPr>
        <w:t>сп</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тэ. Аграфена Дмитриевна би</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иги курска ураты исти</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sz w:val="24"/>
          <w:szCs w:val="24"/>
        </w:rPr>
        <w:t xml:space="preserve"> сы</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ыаннаа</w:t>
      </w:r>
      <w:r w:rsidRPr="00D222AF">
        <w:rPr>
          <w:rFonts w:ascii="Times Sakha Unicode" w:hAnsi="Times Sakha Unicode" w:cs="Times Sakha Unicode"/>
          <w:sz w:val="24"/>
          <w:szCs w:val="24"/>
          <w:lang w:val="sah-RU" w:eastAsia="ru-RU"/>
        </w:rPr>
        <w:t>ҕ</w:t>
      </w:r>
      <w:r w:rsidRPr="00D222AF">
        <w:rPr>
          <w:rFonts w:ascii="Times Sakha Unicode" w:hAnsi="Times Sakha Unicode" w:cs="Times Sakha Unicode"/>
          <w:sz w:val="24"/>
          <w:szCs w:val="24"/>
        </w:rPr>
        <w:t>а. Онуоха кини уонна би</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иги тапталлаах преподавателлэрбит эрэллэрин т</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эн биэрбэккэ,  ТВТ устудьуоннара 2009 сыллаахха 17 буолан сити</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 xml:space="preserve">иилээхтик </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лэбитин т</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м</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ктээбиппит. Мантан 9 о</w:t>
      </w:r>
      <w:r w:rsidRPr="00D222AF">
        <w:rPr>
          <w:rFonts w:ascii="Times Sakha Unicode" w:hAnsi="Times Sakha Unicode" w:cs="Times Sakha Unicode"/>
          <w:sz w:val="24"/>
          <w:szCs w:val="24"/>
          <w:lang w:val="sah-RU" w:eastAsia="ru-RU"/>
        </w:rPr>
        <w:t>ҕ</w:t>
      </w:r>
      <w:r w:rsidRPr="00D222AF">
        <w:rPr>
          <w:rFonts w:ascii="Times Sakha Unicode" w:hAnsi="Times Sakha Unicode" w:cs="Times Sakha Unicode"/>
          <w:sz w:val="24"/>
          <w:szCs w:val="24"/>
        </w:rPr>
        <w:t>о кы</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ыл дипломунан б</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 xml:space="preserve">тэрбиппит. </w:t>
      </w:r>
    </w:p>
    <w:p w:rsidR="001373E1" w:rsidRPr="00D222AF" w:rsidRDefault="001373E1" w:rsidP="00605B42">
      <w:pPr>
        <w:spacing w:after="0" w:line="240" w:lineRule="auto"/>
        <w:ind w:left="0" w:firstLine="540"/>
        <w:rPr>
          <w:rFonts w:ascii="Times Sakha Unicode" w:hAnsi="Times Sakha Unicode" w:cs="Times Sakha Unicode"/>
          <w:sz w:val="24"/>
          <w:szCs w:val="24"/>
        </w:rPr>
      </w:pPr>
      <w:r w:rsidRPr="00D222AF">
        <w:rPr>
          <w:rFonts w:ascii="Times Sakha Unicode" w:hAnsi="Times Sakha Unicode" w:cs="Times Sakha Unicode"/>
          <w:sz w:val="24"/>
          <w:szCs w:val="24"/>
        </w:rPr>
        <w:t>Билигин Туяра Илларионова, Дима Сметанин «Бренд-мастер» тэрилтэ</w:t>
      </w:r>
      <w:r w:rsidRPr="00D222AF">
        <w:rPr>
          <w:rFonts w:ascii="Times Sakha Unicode" w:hAnsi="Times Sakha Unicode" w:cs="Times Sakha Unicode"/>
          <w:sz w:val="24"/>
          <w:szCs w:val="24"/>
          <w:lang w:val="sah-RU" w:eastAsia="ru-RU"/>
        </w:rPr>
        <w:t>ҕ</w:t>
      </w:r>
      <w:r w:rsidRPr="00D222AF">
        <w:rPr>
          <w:rFonts w:ascii="Times Sakha Unicode" w:hAnsi="Times Sakha Unicode" w:cs="Times Sakha Unicode"/>
          <w:sz w:val="24"/>
          <w:szCs w:val="24"/>
        </w:rPr>
        <w:t>э режиссерунан, операторынан; Саша Охлопкова «Саха» НКИК «Саха сирэ. Якутия» сонуннар салаатыгар корреспонденынан, Сергей Моякунов «Саха» НКИК аппаратнай-студийнай комплексыгар эфиры та</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sz w:val="24"/>
          <w:szCs w:val="24"/>
        </w:rPr>
        <w:t>ааччынан; Сэмэн Сэмэнэбис Попов- ВГТРК «Саха» операторынан, Вася Булатов киинэ устуутугар, видеонан дьарыктанар чаа</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ынай тэрилтэлээх, Толя Слепцов Муома</w:t>
      </w:r>
      <w:r w:rsidRPr="00D222AF">
        <w:rPr>
          <w:rFonts w:ascii="Times Sakha Unicode" w:hAnsi="Times Sakha Unicode" w:cs="Times Sakha Unicode"/>
          <w:sz w:val="24"/>
          <w:szCs w:val="24"/>
          <w:lang w:val="sah-RU" w:eastAsia="ru-RU"/>
        </w:rPr>
        <w:t>ҕ</w:t>
      </w:r>
      <w:r w:rsidRPr="00D222AF">
        <w:rPr>
          <w:rFonts w:ascii="Times Sakha Unicode" w:hAnsi="Times Sakha Unicode" w:cs="Times Sakha Unicode"/>
          <w:sz w:val="24"/>
          <w:szCs w:val="24"/>
        </w:rPr>
        <w:t xml:space="preserve">а кулуупка худругунан </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лэлииллэр;  Ирена Файрушина саха эстрадатын ырыа</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ыта; Саша Петрова, Маша Кириллина билигин о</w:t>
      </w:r>
      <w:r w:rsidRPr="00D222AF">
        <w:rPr>
          <w:rFonts w:ascii="Times Sakha Unicode" w:hAnsi="Times Sakha Unicode" w:cs="Times Sakha Unicode"/>
          <w:sz w:val="24"/>
          <w:szCs w:val="24"/>
          <w:lang w:val="sah-RU" w:eastAsia="ru-RU"/>
        </w:rPr>
        <w:t>ҕ</w:t>
      </w:r>
      <w:r w:rsidRPr="00D222AF">
        <w:rPr>
          <w:rFonts w:ascii="Times Sakha Unicode" w:hAnsi="Times Sakha Unicode" w:cs="Times Sakha Unicode"/>
          <w:sz w:val="24"/>
          <w:szCs w:val="24"/>
        </w:rPr>
        <w:t>олорун к</w:t>
      </w:r>
      <w:r w:rsidRPr="00D222AF">
        <w:rPr>
          <w:rFonts w:ascii="Times Sakha Unicode" w:hAnsi="Times Sakha Unicode" w:cs="Times Sakha Unicode"/>
          <w:sz w:val="24"/>
          <w:szCs w:val="24"/>
          <w:lang w:val="sah-RU" w:eastAsia="ru-RU"/>
        </w:rPr>
        <w:t>ө</w:t>
      </w:r>
      <w:r w:rsidRPr="00D222AF">
        <w:rPr>
          <w:rFonts w:ascii="Times Sakha Unicode" w:hAnsi="Times Sakha Unicode" w:cs="Times Sakha Unicode"/>
          <w:sz w:val="24"/>
          <w:szCs w:val="24"/>
        </w:rPr>
        <w:t>р</w:t>
      </w:r>
      <w:r w:rsidRPr="00D222AF">
        <w:rPr>
          <w:rFonts w:ascii="Times Sakha Unicode" w:hAnsi="Times Sakha Unicode" w:cs="Times Sakha Unicode"/>
          <w:sz w:val="24"/>
          <w:szCs w:val="24"/>
          <w:lang w:val="sah-RU" w:eastAsia="ru-RU"/>
        </w:rPr>
        <w:t>ө</w:t>
      </w:r>
      <w:r w:rsidRPr="00D222AF">
        <w:rPr>
          <w:rFonts w:ascii="Times Sakha Unicode" w:hAnsi="Times Sakha Unicode" w:cs="Times Sakha Unicode"/>
          <w:sz w:val="24"/>
          <w:szCs w:val="24"/>
        </w:rPr>
        <w:t>н олороллор; Юлистана Попова, Ваня Яковлев АГИКИ, Катя Скрыбыкина, Кеша Горохов Москватаа</w:t>
      </w:r>
      <w:r w:rsidRPr="00D222AF">
        <w:rPr>
          <w:rFonts w:ascii="Times Sakha Unicode" w:hAnsi="Times Sakha Unicode" w:cs="Times Sakha Unicode"/>
          <w:sz w:val="24"/>
          <w:szCs w:val="24"/>
          <w:lang w:val="sah-RU" w:eastAsia="ru-RU"/>
        </w:rPr>
        <w:t>ҕ</w:t>
      </w:r>
      <w:r w:rsidRPr="00D222AF">
        <w:rPr>
          <w:rFonts w:ascii="Times Sakha Unicode" w:hAnsi="Times Sakha Unicode" w:cs="Times Sakha Unicode"/>
          <w:sz w:val="24"/>
          <w:szCs w:val="24"/>
        </w:rPr>
        <w:t>ы культура уонна искусство университетыгар; Гоша Максимов Санкт-Петербургдаа</w:t>
      </w:r>
      <w:r w:rsidRPr="00D222AF">
        <w:rPr>
          <w:rFonts w:ascii="Times Sakha Unicode" w:hAnsi="Times Sakha Unicode" w:cs="Times Sakha Unicode"/>
          <w:sz w:val="24"/>
          <w:szCs w:val="24"/>
          <w:lang w:val="sah-RU" w:eastAsia="ru-RU"/>
        </w:rPr>
        <w:t>ҕ</w:t>
      </w:r>
      <w:r w:rsidRPr="00D222AF">
        <w:rPr>
          <w:rFonts w:ascii="Times Sakha Unicode" w:hAnsi="Times Sakha Unicode" w:cs="Times Sakha Unicode"/>
          <w:sz w:val="24"/>
          <w:szCs w:val="24"/>
        </w:rPr>
        <w:t xml:space="preserve">ы культура уонна искусство университетыгар; Сардаана Старкова ВГИК-ка </w:t>
      </w:r>
      <w:r w:rsidRPr="00D222AF">
        <w:rPr>
          <w:rFonts w:ascii="Times Sakha Unicode" w:hAnsi="Times Sakha Unicode" w:cs="Times Sakha Unicode"/>
          <w:sz w:val="24"/>
          <w:szCs w:val="24"/>
          <w:lang w:val="sah-RU" w:eastAsia="ru-RU"/>
        </w:rPr>
        <w:t>үө</w:t>
      </w:r>
      <w:r w:rsidRPr="00D222AF">
        <w:rPr>
          <w:rFonts w:ascii="Times Sakha Unicode" w:hAnsi="Times Sakha Unicode" w:cs="Times Sakha Unicode"/>
          <w:sz w:val="24"/>
          <w:szCs w:val="24"/>
        </w:rPr>
        <w:t xml:space="preserve">рэнэллэр. </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лэ</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ит о</w:t>
      </w:r>
      <w:r w:rsidRPr="00D222AF">
        <w:rPr>
          <w:rFonts w:ascii="Times Sakha Unicode" w:hAnsi="Times Sakha Unicode" w:cs="Times Sakha Unicode"/>
          <w:sz w:val="24"/>
          <w:szCs w:val="24"/>
          <w:lang w:val="sah-RU" w:eastAsia="ru-RU"/>
        </w:rPr>
        <w:t>ҕ</w:t>
      </w:r>
      <w:r w:rsidRPr="00D222AF">
        <w:rPr>
          <w:rFonts w:ascii="Times Sakha Unicode" w:hAnsi="Times Sakha Unicode" w:cs="Times Sakha Unicode"/>
          <w:sz w:val="24"/>
          <w:szCs w:val="24"/>
        </w:rPr>
        <w:t xml:space="preserve">олор эмиэ Дьокуускайга кэтэхтэн </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рд</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 xml:space="preserve">к </w:t>
      </w:r>
      <w:r w:rsidRPr="00D222AF">
        <w:rPr>
          <w:rFonts w:ascii="Times Sakha Unicode" w:hAnsi="Times Sakha Unicode" w:cs="Times Sakha Unicode"/>
          <w:sz w:val="24"/>
          <w:szCs w:val="24"/>
          <w:lang w:val="sah-RU" w:eastAsia="ru-RU"/>
        </w:rPr>
        <w:t>үө</w:t>
      </w:r>
      <w:r w:rsidRPr="00D222AF">
        <w:rPr>
          <w:rFonts w:ascii="Times Sakha Unicode" w:hAnsi="Times Sakha Unicode" w:cs="Times Sakha Unicode"/>
          <w:sz w:val="24"/>
          <w:szCs w:val="24"/>
        </w:rPr>
        <w:t xml:space="preserve">рэх ылаллар. </w:t>
      </w:r>
    </w:p>
    <w:p w:rsidR="001373E1" w:rsidRPr="00D222AF" w:rsidRDefault="001373E1" w:rsidP="00605B42">
      <w:pPr>
        <w:spacing w:after="0" w:line="240" w:lineRule="auto"/>
        <w:ind w:left="0" w:firstLine="540"/>
        <w:rPr>
          <w:rFonts w:ascii="Times Sakha Unicode" w:hAnsi="Times Sakha Unicode" w:cs="Times Sakha Unicode"/>
          <w:sz w:val="24"/>
          <w:szCs w:val="24"/>
        </w:rPr>
      </w:pPr>
      <w:r w:rsidRPr="00D222AF">
        <w:rPr>
          <w:rFonts w:ascii="Times Sakha Unicode" w:hAnsi="Times Sakha Unicode" w:cs="Times Sakha Unicode"/>
          <w:sz w:val="24"/>
          <w:szCs w:val="24"/>
        </w:rPr>
        <w:t>Би</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иги колледжпыт т</w:t>
      </w:r>
      <w:r w:rsidRPr="00D222AF">
        <w:rPr>
          <w:rFonts w:ascii="Times Sakha Unicode" w:hAnsi="Times Sakha Unicode" w:cs="Times Sakha Unicode"/>
          <w:sz w:val="24"/>
          <w:szCs w:val="24"/>
          <w:lang w:val="sah-RU" w:eastAsia="ru-RU"/>
        </w:rPr>
        <w:t>ө</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lang w:val="sah-RU" w:eastAsia="ru-RU"/>
        </w:rPr>
        <w:t>ө</w:t>
      </w:r>
      <w:r w:rsidRPr="00D222AF">
        <w:rPr>
          <w:rFonts w:ascii="Times Sakha Unicode" w:hAnsi="Times Sakha Unicode" w:cs="Times Sakha Unicode"/>
          <w:sz w:val="24"/>
          <w:szCs w:val="24"/>
        </w:rPr>
        <w:t xml:space="preserve"> да хаарбах туруктаах, самнархай к</w:t>
      </w:r>
      <w:r w:rsidRPr="00D222AF">
        <w:rPr>
          <w:rFonts w:ascii="Times Sakha Unicode" w:hAnsi="Times Sakha Unicode" w:cs="Times Sakha Unicode"/>
          <w:sz w:val="24"/>
          <w:szCs w:val="24"/>
          <w:lang w:val="sah-RU" w:eastAsia="ru-RU"/>
        </w:rPr>
        <w:t>ө</w:t>
      </w:r>
      <w:r w:rsidRPr="00D222AF">
        <w:rPr>
          <w:rFonts w:ascii="Times Sakha Unicode" w:hAnsi="Times Sakha Unicode" w:cs="Times Sakha Unicode"/>
          <w:sz w:val="24"/>
          <w:szCs w:val="24"/>
        </w:rPr>
        <w:t>р</w:t>
      </w:r>
      <w:r w:rsidRPr="00D222AF">
        <w:rPr>
          <w:rFonts w:ascii="Times Sakha Unicode" w:hAnsi="Times Sakha Unicode" w:cs="Times Sakha Unicode"/>
          <w:sz w:val="24"/>
          <w:szCs w:val="24"/>
          <w:lang w:val="sah-RU" w:eastAsia="ru-RU"/>
        </w:rPr>
        <w:t>үҥ</w:t>
      </w:r>
      <w:r w:rsidRPr="00D222AF">
        <w:rPr>
          <w:rFonts w:ascii="Times Sakha Unicode" w:hAnsi="Times Sakha Unicode" w:cs="Times Sakha Unicode"/>
          <w:sz w:val="24"/>
          <w:szCs w:val="24"/>
        </w:rPr>
        <w:t xml:space="preserve">нээх буоллар- аан дойду туох баар </w:t>
      </w:r>
      <w:r w:rsidRPr="00D222AF">
        <w:rPr>
          <w:rFonts w:ascii="Times Sakha Unicode" w:hAnsi="Times Sakha Unicode" w:cs="Times Sakha Unicode"/>
          <w:sz w:val="24"/>
          <w:szCs w:val="24"/>
          <w:lang w:val="sah-RU" w:eastAsia="ru-RU"/>
        </w:rPr>
        <w:t>үө</w:t>
      </w:r>
      <w:r w:rsidRPr="00D222AF">
        <w:rPr>
          <w:rFonts w:ascii="Times Sakha Unicode" w:hAnsi="Times Sakha Unicode" w:cs="Times Sakha Unicode"/>
          <w:sz w:val="24"/>
          <w:szCs w:val="24"/>
        </w:rPr>
        <w:t>рэхтэрин кы</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аларыттан БАСТЫ</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sz w:val="24"/>
          <w:szCs w:val="24"/>
        </w:rPr>
        <w:t>НАРА!!! То</w:t>
      </w:r>
      <w:r w:rsidRPr="00D222AF">
        <w:rPr>
          <w:rFonts w:ascii="Times Sakha Unicode" w:hAnsi="Times Sakha Unicode" w:cs="Times Sakha Unicode"/>
          <w:sz w:val="24"/>
          <w:szCs w:val="24"/>
          <w:lang w:val="sah-RU" w:eastAsia="ru-RU"/>
        </w:rPr>
        <w:t>ҕ</w:t>
      </w:r>
      <w:r w:rsidRPr="00D222AF">
        <w:rPr>
          <w:rFonts w:ascii="Times Sakha Unicode" w:hAnsi="Times Sakha Unicode" w:cs="Times Sakha Unicode"/>
          <w:sz w:val="24"/>
          <w:szCs w:val="24"/>
        </w:rPr>
        <w:t xml:space="preserve">о диэтэр манна - </w:t>
      </w:r>
      <w:r w:rsidRPr="00D222AF">
        <w:rPr>
          <w:rFonts w:ascii="Times Sakha Unicode" w:hAnsi="Times Sakha Unicode" w:cs="Times Sakha Unicode"/>
          <w:sz w:val="24"/>
          <w:szCs w:val="24"/>
          <w:lang w:val="sah-RU" w:eastAsia="ru-RU"/>
        </w:rPr>
        <w:t>үө</w:t>
      </w:r>
      <w:r w:rsidRPr="00D222AF">
        <w:rPr>
          <w:rFonts w:ascii="Times Sakha Unicode" w:hAnsi="Times Sakha Unicode" w:cs="Times Sakha Unicode"/>
          <w:sz w:val="24"/>
          <w:szCs w:val="24"/>
        </w:rPr>
        <w:t>рэтэр басты</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sz w:val="24"/>
          <w:szCs w:val="24"/>
        </w:rPr>
        <w:t xml:space="preserve"> преподавателлэр хас биирдии о</w:t>
      </w:r>
      <w:r w:rsidRPr="00D222AF">
        <w:rPr>
          <w:rFonts w:ascii="Times Sakha Unicode" w:hAnsi="Times Sakha Unicode" w:cs="Times Sakha Unicode"/>
          <w:sz w:val="24"/>
          <w:szCs w:val="24"/>
          <w:lang w:val="sah-RU" w:eastAsia="ru-RU"/>
        </w:rPr>
        <w:t>ҕ</w:t>
      </w:r>
      <w:r w:rsidRPr="00D222AF">
        <w:rPr>
          <w:rFonts w:ascii="Times Sakha Unicode" w:hAnsi="Times Sakha Unicode" w:cs="Times Sakha Unicode"/>
          <w:sz w:val="24"/>
          <w:szCs w:val="24"/>
        </w:rPr>
        <w:t>о</w:t>
      </w:r>
      <w:r w:rsidRPr="00D222AF">
        <w:rPr>
          <w:rFonts w:ascii="Times Sakha Unicode" w:hAnsi="Times Sakha Unicode" w:cs="Times Sakha Unicode"/>
          <w:sz w:val="24"/>
          <w:szCs w:val="24"/>
          <w:lang w:val="sah-RU" w:eastAsia="ru-RU"/>
        </w:rPr>
        <w:t>ҕ</w:t>
      </w:r>
      <w:r w:rsidRPr="00D222AF">
        <w:rPr>
          <w:rFonts w:ascii="Times Sakha Unicode" w:hAnsi="Times Sakha Unicode" w:cs="Times Sakha Unicode"/>
          <w:sz w:val="24"/>
          <w:szCs w:val="24"/>
        </w:rPr>
        <w:t>о ураты сы</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 xml:space="preserve">ыан булан, сайдыыга, </w:t>
      </w:r>
      <w:r w:rsidRPr="00D222AF">
        <w:rPr>
          <w:rFonts w:ascii="Times Sakha Unicode" w:hAnsi="Times Sakha Unicode" w:cs="Times Sakha Unicode"/>
          <w:sz w:val="24"/>
          <w:szCs w:val="24"/>
          <w:lang w:val="sah-RU" w:eastAsia="ru-RU"/>
        </w:rPr>
        <w:t>үү</w:t>
      </w:r>
      <w:r w:rsidRPr="00D222AF">
        <w:rPr>
          <w:rFonts w:ascii="Times Sakha Unicode" w:hAnsi="Times Sakha Unicode" w:cs="Times Sakha Unicode"/>
          <w:sz w:val="24"/>
          <w:szCs w:val="24"/>
        </w:rPr>
        <w:t>н</w:t>
      </w:r>
      <w:r w:rsidRPr="00D222AF">
        <w:rPr>
          <w:rFonts w:ascii="Times Sakha Unicode" w:hAnsi="Times Sakha Unicode" w:cs="Times Sakha Unicode"/>
          <w:sz w:val="24"/>
          <w:szCs w:val="24"/>
          <w:lang w:val="sah-RU" w:eastAsia="ru-RU"/>
        </w:rPr>
        <w:t>үү</w:t>
      </w:r>
      <w:r w:rsidRPr="00D222AF">
        <w:rPr>
          <w:rFonts w:ascii="Times Sakha Unicode" w:hAnsi="Times Sakha Unicode" w:cs="Times Sakha Unicode"/>
          <w:sz w:val="24"/>
          <w:szCs w:val="24"/>
        </w:rPr>
        <w:t>гэ сирдииллэр; то</w:t>
      </w:r>
      <w:r w:rsidRPr="00D222AF">
        <w:rPr>
          <w:rFonts w:ascii="Times Sakha Unicode" w:hAnsi="Times Sakha Unicode" w:cs="Times Sakha Unicode"/>
          <w:sz w:val="24"/>
          <w:szCs w:val="24"/>
          <w:lang w:val="sah-RU" w:eastAsia="ru-RU"/>
        </w:rPr>
        <w:t>ҕ</w:t>
      </w:r>
      <w:r w:rsidRPr="00D222AF">
        <w:rPr>
          <w:rFonts w:ascii="Times Sakha Unicode" w:hAnsi="Times Sakha Unicode" w:cs="Times Sakha Unicode"/>
          <w:sz w:val="24"/>
          <w:szCs w:val="24"/>
        </w:rPr>
        <w:t>о диэтэр манна - хас биирдии о</w:t>
      </w:r>
      <w:r w:rsidRPr="00D222AF">
        <w:rPr>
          <w:rFonts w:ascii="Times Sakha Unicode" w:hAnsi="Times Sakha Unicode" w:cs="Times Sakha Unicode"/>
          <w:sz w:val="24"/>
          <w:szCs w:val="24"/>
          <w:lang w:val="sah-RU" w:eastAsia="ru-RU"/>
        </w:rPr>
        <w:t>ҕ</w:t>
      </w:r>
      <w:r w:rsidRPr="00D222AF">
        <w:rPr>
          <w:rFonts w:ascii="Times Sakha Unicode" w:hAnsi="Times Sakha Unicode" w:cs="Times Sakha Unicode"/>
          <w:sz w:val="24"/>
          <w:szCs w:val="24"/>
        </w:rPr>
        <w:t>о санаалаах оскуоланы б</w:t>
      </w:r>
      <w:r w:rsidRPr="00D222AF">
        <w:rPr>
          <w:rFonts w:ascii="Times Sakha Unicode" w:hAnsi="Times Sakha Unicode" w:cs="Times Sakha Unicode"/>
          <w:sz w:val="24"/>
          <w:szCs w:val="24"/>
          <w:lang w:val="sah-RU" w:eastAsia="ru-RU"/>
        </w:rPr>
        <w:t>ү</w:t>
      </w:r>
      <w:r w:rsidRPr="00D222AF">
        <w:rPr>
          <w:rFonts w:ascii="Times Sakha Unicode" w:hAnsi="Times Sakha Unicode" w:cs="Times Sakha Unicode"/>
          <w:sz w:val="24"/>
          <w:szCs w:val="24"/>
        </w:rPr>
        <w:t>тэрбит бэйэтин суолун тобулар, олоххо дьи</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sz w:val="24"/>
          <w:szCs w:val="24"/>
        </w:rPr>
        <w:t xml:space="preserve"> билиилээх тахсар; то</w:t>
      </w:r>
      <w:r w:rsidRPr="00D222AF">
        <w:rPr>
          <w:rFonts w:ascii="Times Sakha Unicode" w:hAnsi="Times Sakha Unicode" w:cs="Times Sakha Unicode"/>
          <w:sz w:val="24"/>
          <w:szCs w:val="24"/>
          <w:lang w:val="sah-RU" w:eastAsia="ru-RU"/>
        </w:rPr>
        <w:t>ҕ</w:t>
      </w:r>
      <w:r w:rsidRPr="00D222AF">
        <w:rPr>
          <w:rFonts w:ascii="Times Sakha Unicode" w:hAnsi="Times Sakha Unicode" w:cs="Times Sakha Unicode"/>
          <w:sz w:val="24"/>
          <w:szCs w:val="24"/>
        </w:rPr>
        <w:t xml:space="preserve">о диэтэр манна куруук дьол, </w:t>
      </w:r>
      <w:r w:rsidRPr="00D222AF">
        <w:rPr>
          <w:rFonts w:ascii="Times Sakha Unicode" w:hAnsi="Times Sakha Unicode" w:cs="Times Sakha Unicode"/>
          <w:sz w:val="24"/>
          <w:szCs w:val="24"/>
          <w:lang w:val="sah-RU" w:eastAsia="ru-RU"/>
        </w:rPr>
        <w:t>үө</w:t>
      </w:r>
      <w:r w:rsidRPr="00D222AF">
        <w:rPr>
          <w:rFonts w:ascii="Times Sakha Unicode" w:hAnsi="Times Sakha Unicode" w:cs="Times Sakha Unicode"/>
          <w:sz w:val="24"/>
          <w:szCs w:val="24"/>
        </w:rPr>
        <w:t>р</w:t>
      </w:r>
      <w:r w:rsidRPr="00D222AF">
        <w:rPr>
          <w:rFonts w:ascii="Times Sakha Unicode" w:hAnsi="Times Sakha Unicode" w:cs="Times Sakha Unicode"/>
          <w:sz w:val="24"/>
          <w:szCs w:val="24"/>
          <w:lang w:val="sah-RU" w:eastAsia="ru-RU"/>
        </w:rPr>
        <w:t>үү</w:t>
      </w:r>
      <w:r w:rsidRPr="00D222AF">
        <w:rPr>
          <w:rFonts w:ascii="Times Sakha Unicode" w:hAnsi="Times Sakha Unicode" w:cs="Times Sakha Unicode"/>
          <w:sz w:val="24"/>
          <w:szCs w:val="24"/>
        </w:rPr>
        <w:t>, эдэр саас басты</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sz w:val="24"/>
          <w:szCs w:val="24"/>
        </w:rPr>
        <w:t xml:space="preserve"> кэмнэрэ аа</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аллар!</w:t>
      </w:r>
    </w:p>
    <w:p w:rsidR="001373E1" w:rsidRPr="00D222AF" w:rsidRDefault="001373E1" w:rsidP="00605B42">
      <w:pPr>
        <w:spacing w:after="0" w:line="240" w:lineRule="auto"/>
        <w:ind w:left="0" w:firstLine="540"/>
        <w:rPr>
          <w:rFonts w:ascii="Times Sakha Unicode" w:hAnsi="Times Sakha Unicode" w:cs="Times Sakha Unicode"/>
          <w:sz w:val="24"/>
          <w:szCs w:val="24"/>
        </w:rPr>
      </w:pPr>
      <w:r w:rsidRPr="00D222AF">
        <w:rPr>
          <w:rFonts w:ascii="Times Sakha Unicode" w:hAnsi="Times Sakha Unicode" w:cs="Times Sakha Unicode"/>
          <w:sz w:val="24"/>
          <w:szCs w:val="24"/>
        </w:rPr>
        <w:t>Бары преподавателларбытыгар, дириэктэрбитигэр бар</w:t>
      </w:r>
      <w:r w:rsidRPr="00D222AF">
        <w:rPr>
          <w:rFonts w:ascii="Times Sakha Unicode" w:hAnsi="Times Sakha Unicode" w:cs="Times Sakha Unicode"/>
          <w:sz w:val="24"/>
          <w:szCs w:val="24"/>
          <w:lang w:val="sah-RU" w:eastAsia="ru-RU"/>
        </w:rPr>
        <w:t>ҕ</w:t>
      </w:r>
      <w:r w:rsidRPr="00D222AF">
        <w:rPr>
          <w:rFonts w:ascii="Times Sakha Unicode" w:hAnsi="Times Sakha Unicode" w:cs="Times Sakha Unicode"/>
          <w:sz w:val="24"/>
          <w:szCs w:val="24"/>
        </w:rPr>
        <w:t>а БА</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ЫЫБА, му</w:t>
      </w:r>
      <w:r w:rsidRPr="00D222AF">
        <w:rPr>
          <w:rFonts w:ascii="Times Sakha Unicode" w:hAnsi="Times Sakha Unicode" w:cs="Times Sakha Unicode"/>
          <w:sz w:val="24"/>
          <w:szCs w:val="24"/>
          <w:lang w:val="sah-RU" w:eastAsia="ru-RU"/>
        </w:rPr>
        <w:t>ҥ</w:t>
      </w:r>
      <w:r w:rsidRPr="00D222AF">
        <w:rPr>
          <w:rFonts w:ascii="Times Sakha Unicode" w:hAnsi="Times Sakha Unicode" w:cs="Times Sakha Unicode"/>
          <w:sz w:val="24"/>
          <w:szCs w:val="24"/>
        </w:rPr>
        <w:t xml:space="preserve">ура суох МАХТАЛ! </w:t>
      </w:r>
      <w:r w:rsidRPr="00D222AF">
        <w:rPr>
          <w:rFonts w:ascii="Times Sakha Unicode" w:hAnsi="Times Sakha Unicode" w:cs="Times Sakha Unicode"/>
          <w:sz w:val="24"/>
          <w:szCs w:val="24"/>
          <w:lang w:val="sah-RU" w:eastAsia="ru-RU"/>
        </w:rPr>
        <w:t>Үө</w:t>
      </w:r>
      <w:r w:rsidRPr="00D222AF">
        <w:rPr>
          <w:rFonts w:ascii="Times Sakha Unicode" w:hAnsi="Times Sakha Unicode" w:cs="Times Sakha Unicode"/>
          <w:sz w:val="24"/>
          <w:szCs w:val="24"/>
        </w:rPr>
        <w:t>рэхпит кы</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атын сырдык аатын ааттата,  «би</w:t>
      </w:r>
      <w:r w:rsidRPr="00D222AF">
        <w:rPr>
          <w:rFonts w:ascii="Times Sakha Unicode" w:hAnsi="Times Sakha Unicode" w:cs="Times Sakha Unicode"/>
          <w:sz w:val="24"/>
          <w:szCs w:val="24"/>
          <w:lang w:val="en-US" w:eastAsia="ru-RU"/>
        </w:rPr>
        <w:t>h</w:t>
      </w:r>
      <w:r w:rsidRPr="00D222AF">
        <w:rPr>
          <w:rFonts w:ascii="Times Sakha Unicode" w:hAnsi="Times Sakha Unicode" w:cs="Times Sakha Unicode"/>
          <w:sz w:val="24"/>
          <w:szCs w:val="24"/>
        </w:rPr>
        <w:t>иги-колледжтар» диэн  киэн тутта туруохпут!»</w:t>
      </w:r>
    </w:p>
    <w:p w:rsidR="001373E1" w:rsidRDefault="001373E1" w:rsidP="00DD1113">
      <w:pPr>
        <w:spacing w:after="0" w:line="240" w:lineRule="auto"/>
        <w:ind w:left="0" w:firstLine="0"/>
        <w:rPr>
          <w:i/>
          <w:iCs/>
          <w:noProof/>
          <w:sz w:val="24"/>
          <w:szCs w:val="24"/>
          <w:lang w:eastAsia="ru-RU"/>
        </w:rPr>
      </w:pPr>
      <w:r w:rsidRPr="00D222AF">
        <w:rPr>
          <w:rFonts w:ascii="Times Sakha Unicode" w:hAnsi="Times Sakha Unicode" w:cs="Times Sakha Unicode"/>
          <w:i/>
          <w:iCs/>
          <w:noProof/>
          <w:sz w:val="24"/>
          <w:szCs w:val="24"/>
          <w:lang w:eastAsia="ru-RU"/>
        </w:rPr>
        <w:pict>
          <v:shape id="_x0000_i1026" type="#_x0000_t75" style="width:208.5pt;height:136.5pt;visibility:visible">
            <v:imagedata r:id="rId7" o:title=""/>
          </v:shape>
        </w:pict>
      </w:r>
      <w:r>
        <w:rPr>
          <w:i/>
          <w:iCs/>
          <w:sz w:val="24"/>
          <w:szCs w:val="24"/>
        </w:rPr>
        <w:t xml:space="preserve">       </w:t>
      </w:r>
      <w:r w:rsidRPr="007F2F5F">
        <w:rPr>
          <w:i/>
          <w:iCs/>
          <w:noProof/>
          <w:sz w:val="24"/>
          <w:szCs w:val="24"/>
          <w:lang w:eastAsia="ru-RU"/>
        </w:rPr>
        <w:pict>
          <v:shape id="Рисунок 5" o:spid="_x0000_i1027" type="#_x0000_t75" style="width:204pt;height:136.5pt;visibility:visible">
            <v:imagedata r:id="rId8" o:title=""/>
          </v:shape>
        </w:pict>
      </w:r>
    </w:p>
    <w:p w:rsidR="001373E1" w:rsidRDefault="001373E1" w:rsidP="00DD1113">
      <w:pPr>
        <w:spacing w:after="0" w:line="240" w:lineRule="auto"/>
        <w:ind w:left="0" w:firstLine="0"/>
        <w:rPr>
          <w:i/>
          <w:iCs/>
          <w:noProof/>
          <w:sz w:val="24"/>
          <w:szCs w:val="24"/>
          <w:lang w:eastAsia="ru-RU"/>
        </w:rPr>
      </w:pPr>
    </w:p>
    <w:p w:rsidR="001373E1" w:rsidRPr="00605B42" w:rsidRDefault="001373E1" w:rsidP="00DD1113">
      <w:pPr>
        <w:spacing w:after="0" w:line="240" w:lineRule="auto"/>
        <w:ind w:left="0" w:firstLine="0"/>
        <w:rPr>
          <w:i/>
          <w:iCs/>
          <w:sz w:val="24"/>
          <w:szCs w:val="24"/>
        </w:rPr>
      </w:pPr>
      <w:r w:rsidRPr="007F2F5F">
        <w:rPr>
          <w:noProof/>
          <w:sz w:val="24"/>
          <w:szCs w:val="24"/>
          <w:lang w:eastAsia="ru-RU"/>
        </w:rPr>
        <w:pict>
          <v:shape id="Рисунок 6" o:spid="_x0000_i1028" type="#_x0000_t75" style="width:205.5pt;height:147.75pt;visibility:visible">
            <v:imagedata r:id="rId9" o:title=""/>
          </v:shape>
        </w:pict>
      </w:r>
    </w:p>
    <w:p w:rsidR="001373E1" w:rsidRPr="00605B42" w:rsidRDefault="001373E1" w:rsidP="00605B42">
      <w:pPr>
        <w:spacing w:after="0" w:line="240" w:lineRule="auto"/>
        <w:ind w:left="0" w:firstLine="540"/>
        <w:rPr>
          <w:i/>
          <w:iCs/>
          <w:sz w:val="24"/>
          <w:szCs w:val="24"/>
        </w:rPr>
      </w:pPr>
    </w:p>
    <w:p w:rsidR="001373E1" w:rsidRPr="00605B42" w:rsidRDefault="001373E1" w:rsidP="00252BC7">
      <w:pPr>
        <w:spacing w:after="0" w:line="240" w:lineRule="auto"/>
        <w:ind w:left="0" w:firstLine="540"/>
        <w:jc w:val="center"/>
        <w:rPr>
          <w:sz w:val="24"/>
          <w:szCs w:val="24"/>
        </w:rPr>
      </w:pPr>
      <w:r w:rsidRPr="00605B42">
        <w:rPr>
          <w:b/>
          <w:bCs/>
          <w:sz w:val="24"/>
          <w:szCs w:val="24"/>
        </w:rPr>
        <w:t>4 выпуск.</w:t>
      </w:r>
      <w:r>
        <w:rPr>
          <w:b/>
          <w:bCs/>
          <w:sz w:val="24"/>
          <w:szCs w:val="24"/>
        </w:rPr>
        <w:t xml:space="preserve"> </w:t>
      </w:r>
      <w:r w:rsidRPr="00605B42">
        <w:rPr>
          <w:sz w:val="24"/>
          <w:szCs w:val="24"/>
        </w:rPr>
        <w:t xml:space="preserve">2009 – 2012 гг. – «Руководитель  студии на радио, кино и телевидении, преподаватель» </w:t>
      </w:r>
    </w:p>
    <w:p w:rsidR="001373E1" w:rsidRPr="00605B42" w:rsidRDefault="001373E1" w:rsidP="00252BC7">
      <w:pPr>
        <w:spacing w:after="0" w:line="240" w:lineRule="auto"/>
        <w:ind w:left="0" w:firstLine="540"/>
        <w:rPr>
          <w:noProof/>
          <w:sz w:val="24"/>
          <w:szCs w:val="24"/>
          <w:lang w:eastAsia="ru-RU"/>
        </w:rPr>
      </w:pPr>
      <w:r>
        <w:rPr>
          <w:noProof/>
          <w:sz w:val="24"/>
          <w:szCs w:val="24"/>
          <w:lang w:eastAsia="ru-RU"/>
        </w:rPr>
        <w:t xml:space="preserve">               </w:t>
      </w:r>
      <w:r w:rsidRPr="007F2F5F">
        <w:rPr>
          <w:noProof/>
          <w:sz w:val="24"/>
          <w:szCs w:val="24"/>
          <w:lang w:eastAsia="ru-RU"/>
        </w:rPr>
        <w:pict>
          <v:shape id="Рисунок 7" o:spid="_x0000_i1029" type="#_x0000_t75" style="width:163.5pt;height:133.5pt;visibility:visible">
            <v:imagedata r:id="rId10" o:title=""/>
          </v:shape>
        </w:pict>
      </w:r>
    </w:p>
    <w:p w:rsidR="001373E1" w:rsidRDefault="001373E1" w:rsidP="00605B42">
      <w:pPr>
        <w:spacing w:after="0" w:line="240" w:lineRule="auto"/>
        <w:ind w:left="0" w:firstLine="540"/>
        <w:rPr>
          <w:b/>
          <w:bCs/>
          <w:sz w:val="24"/>
          <w:szCs w:val="24"/>
        </w:rPr>
      </w:pPr>
    </w:p>
    <w:p w:rsidR="001373E1" w:rsidRDefault="001373E1" w:rsidP="00605B42">
      <w:pPr>
        <w:spacing w:after="0" w:line="240" w:lineRule="auto"/>
        <w:ind w:left="0" w:firstLine="540"/>
        <w:rPr>
          <w:b/>
          <w:bCs/>
          <w:sz w:val="24"/>
          <w:szCs w:val="24"/>
        </w:rPr>
      </w:pPr>
      <w:r>
        <w:rPr>
          <w:b/>
          <w:bCs/>
          <w:sz w:val="24"/>
          <w:szCs w:val="24"/>
        </w:rPr>
        <w:t xml:space="preserve">Мастера-педагоги: </w:t>
      </w:r>
    </w:p>
    <w:p w:rsidR="001373E1" w:rsidRPr="00605B42" w:rsidRDefault="001373E1" w:rsidP="00605B42">
      <w:pPr>
        <w:spacing w:after="0" w:line="240" w:lineRule="auto"/>
        <w:ind w:left="0" w:firstLine="540"/>
        <w:rPr>
          <w:sz w:val="24"/>
          <w:szCs w:val="24"/>
        </w:rPr>
      </w:pPr>
      <w:r w:rsidRPr="00605B42">
        <w:rPr>
          <w:b/>
          <w:bCs/>
          <w:sz w:val="24"/>
          <w:szCs w:val="24"/>
        </w:rPr>
        <w:t>Аммосов Иннокентий Иванович</w:t>
      </w:r>
      <w:r w:rsidRPr="00605B42">
        <w:rPr>
          <w:sz w:val="24"/>
          <w:szCs w:val="24"/>
        </w:rPr>
        <w:t xml:space="preserve"> – преподаватель спец.  дисциплин: «Основы светового и звукового мастерства», «Мастерство видеосъемки», «Технология фотосъемки» и «Фотокомпозиция». Лауреат государственной премии имени Платона Алексеевича Ойунского, председатель Союза кинематографистов РС(Я). </w:t>
      </w:r>
    </w:p>
    <w:p w:rsidR="001373E1" w:rsidRPr="00605B42" w:rsidRDefault="001373E1" w:rsidP="00252BC7">
      <w:pPr>
        <w:spacing w:after="0" w:line="240" w:lineRule="auto"/>
        <w:ind w:left="0" w:firstLine="540"/>
        <w:rPr>
          <w:sz w:val="24"/>
          <w:szCs w:val="24"/>
        </w:rPr>
      </w:pPr>
      <w:r w:rsidRPr="00605B42">
        <w:rPr>
          <w:b/>
          <w:bCs/>
          <w:sz w:val="24"/>
          <w:szCs w:val="24"/>
        </w:rPr>
        <w:t>Федорова Сардана Николаевна</w:t>
      </w:r>
      <w:r w:rsidRPr="00605B42">
        <w:rPr>
          <w:sz w:val="24"/>
          <w:szCs w:val="24"/>
        </w:rPr>
        <w:t xml:space="preserve"> – </w:t>
      </w:r>
      <w:r>
        <w:rPr>
          <w:sz w:val="24"/>
          <w:szCs w:val="24"/>
        </w:rPr>
        <w:t xml:space="preserve"> Заслуженный работник </w:t>
      </w:r>
      <w:r w:rsidRPr="00605B42">
        <w:rPr>
          <w:sz w:val="24"/>
          <w:szCs w:val="24"/>
        </w:rPr>
        <w:t xml:space="preserve">культуры РС (Я), куратор отделения, преподаватель спец.дисциплины «Основы дикторского мастерства». </w:t>
      </w:r>
    </w:p>
    <w:p w:rsidR="001373E1" w:rsidRPr="00605B42" w:rsidRDefault="001373E1" w:rsidP="00252BC7">
      <w:pPr>
        <w:spacing w:after="0" w:line="240" w:lineRule="auto"/>
        <w:ind w:left="0" w:firstLine="540"/>
        <w:rPr>
          <w:sz w:val="24"/>
          <w:szCs w:val="24"/>
        </w:rPr>
      </w:pPr>
      <w:r w:rsidRPr="00605B42">
        <w:rPr>
          <w:b/>
          <w:bCs/>
          <w:sz w:val="24"/>
          <w:szCs w:val="24"/>
        </w:rPr>
        <w:t>Зверев Сергей Арсеньевич</w:t>
      </w:r>
      <w:r w:rsidRPr="00605B42">
        <w:rPr>
          <w:sz w:val="24"/>
          <w:szCs w:val="24"/>
        </w:rPr>
        <w:t xml:space="preserve"> – преподаватель спец.дисциплин: «История кино», «Режиссура», «Основы журн</w:t>
      </w:r>
      <w:r>
        <w:rPr>
          <w:sz w:val="24"/>
          <w:szCs w:val="24"/>
        </w:rPr>
        <w:t>алистики», «Технология монтажа»</w:t>
      </w:r>
      <w:r w:rsidRPr="00605B42">
        <w:rPr>
          <w:sz w:val="24"/>
          <w:szCs w:val="24"/>
        </w:rPr>
        <w:t>.</w:t>
      </w:r>
    </w:p>
    <w:p w:rsidR="001373E1" w:rsidRPr="00605B42" w:rsidRDefault="001373E1" w:rsidP="00605B42">
      <w:pPr>
        <w:spacing w:after="0" w:line="240" w:lineRule="auto"/>
        <w:ind w:left="0" w:firstLine="540"/>
        <w:rPr>
          <w:b/>
          <w:bCs/>
          <w:sz w:val="24"/>
          <w:szCs w:val="24"/>
        </w:rPr>
      </w:pPr>
    </w:p>
    <w:p w:rsidR="001373E1" w:rsidRPr="00605B42" w:rsidRDefault="001373E1" w:rsidP="00605B42">
      <w:pPr>
        <w:spacing w:after="0" w:line="240" w:lineRule="auto"/>
        <w:ind w:left="0" w:firstLine="540"/>
        <w:rPr>
          <w:b/>
          <w:bCs/>
          <w:sz w:val="24"/>
          <w:szCs w:val="24"/>
        </w:rPr>
      </w:pPr>
      <w:r w:rsidRPr="00605B42">
        <w:rPr>
          <w:b/>
          <w:bCs/>
          <w:sz w:val="24"/>
          <w:szCs w:val="24"/>
        </w:rPr>
        <w:t>В разное вре</w:t>
      </w:r>
      <w:r>
        <w:rPr>
          <w:b/>
          <w:bCs/>
          <w:sz w:val="24"/>
          <w:szCs w:val="24"/>
        </w:rPr>
        <w:t>мя работали преподавателями спец</w:t>
      </w:r>
      <w:r w:rsidRPr="00605B42">
        <w:rPr>
          <w:b/>
          <w:bCs/>
          <w:sz w:val="24"/>
          <w:szCs w:val="24"/>
        </w:rPr>
        <w:t>дисциплин:</w:t>
      </w:r>
      <w:r>
        <w:rPr>
          <w:b/>
          <w:bCs/>
          <w:sz w:val="24"/>
          <w:szCs w:val="24"/>
        </w:rPr>
        <w:t xml:space="preserve"> </w:t>
      </w:r>
      <w:r w:rsidRPr="00605B42">
        <w:rPr>
          <w:sz w:val="24"/>
          <w:szCs w:val="24"/>
        </w:rPr>
        <w:t>Чупров Василий Петрович</w:t>
      </w:r>
      <w:r>
        <w:rPr>
          <w:sz w:val="24"/>
          <w:szCs w:val="24"/>
        </w:rPr>
        <w:t xml:space="preserve">, </w:t>
      </w:r>
      <w:r w:rsidRPr="00605B42">
        <w:rPr>
          <w:sz w:val="24"/>
          <w:szCs w:val="24"/>
        </w:rPr>
        <w:t>Максимова Виктория Николаевна</w:t>
      </w:r>
      <w:r>
        <w:rPr>
          <w:sz w:val="24"/>
          <w:szCs w:val="24"/>
        </w:rPr>
        <w:t xml:space="preserve">, </w:t>
      </w:r>
      <w:r w:rsidRPr="00605B42">
        <w:rPr>
          <w:sz w:val="24"/>
          <w:szCs w:val="24"/>
        </w:rPr>
        <w:t>Миронова Елена Степановна</w:t>
      </w:r>
      <w:r>
        <w:rPr>
          <w:sz w:val="24"/>
          <w:szCs w:val="24"/>
        </w:rPr>
        <w:t>, К</w:t>
      </w:r>
      <w:r w:rsidRPr="00605B42">
        <w:rPr>
          <w:sz w:val="24"/>
          <w:szCs w:val="24"/>
        </w:rPr>
        <w:t>ривогорницын Иван Юрьевич</w:t>
      </w:r>
      <w:r>
        <w:rPr>
          <w:sz w:val="24"/>
          <w:szCs w:val="24"/>
        </w:rPr>
        <w:t xml:space="preserve">, </w:t>
      </w:r>
      <w:r w:rsidRPr="00605B42">
        <w:rPr>
          <w:sz w:val="24"/>
          <w:szCs w:val="24"/>
        </w:rPr>
        <w:t>Иванов Эллэй Михайлович</w:t>
      </w:r>
      <w:r>
        <w:rPr>
          <w:sz w:val="24"/>
          <w:szCs w:val="24"/>
        </w:rPr>
        <w:t xml:space="preserve">, </w:t>
      </w:r>
      <w:r w:rsidRPr="00605B42">
        <w:rPr>
          <w:sz w:val="24"/>
          <w:szCs w:val="24"/>
        </w:rPr>
        <w:t>Свешников Николй Николаевич</w:t>
      </w:r>
      <w:r>
        <w:rPr>
          <w:sz w:val="24"/>
          <w:szCs w:val="24"/>
        </w:rPr>
        <w:t xml:space="preserve">, </w:t>
      </w:r>
      <w:r w:rsidRPr="00605B42">
        <w:rPr>
          <w:sz w:val="24"/>
          <w:szCs w:val="24"/>
        </w:rPr>
        <w:t>Федорова Туйаара Афанасьевна</w:t>
      </w:r>
      <w:r>
        <w:rPr>
          <w:sz w:val="24"/>
          <w:szCs w:val="24"/>
        </w:rPr>
        <w:t xml:space="preserve">, </w:t>
      </w:r>
      <w:r w:rsidRPr="00605B42">
        <w:rPr>
          <w:sz w:val="24"/>
          <w:szCs w:val="24"/>
        </w:rPr>
        <w:t>Жараев Валерий Иванович</w:t>
      </w:r>
      <w:r>
        <w:rPr>
          <w:sz w:val="24"/>
          <w:szCs w:val="24"/>
        </w:rPr>
        <w:t xml:space="preserve">, </w:t>
      </w:r>
      <w:r w:rsidRPr="00605B42">
        <w:rPr>
          <w:sz w:val="24"/>
          <w:szCs w:val="24"/>
        </w:rPr>
        <w:t>Попов Алексей Семенович</w:t>
      </w:r>
      <w:r>
        <w:rPr>
          <w:sz w:val="24"/>
          <w:szCs w:val="24"/>
        </w:rPr>
        <w:t>, А</w:t>
      </w:r>
      <w:r w:rsidRPr="00605B42">
        <w:rPr>
          <w:sz w:val="24"/>
          <w:szCs w:val="24"/>
        </w:rPr>
        <w:t>ндреева Ольга Никитична</w:t>
      </w:r>
      <w:r>
        <w:rPr>
          <w:sz w:val="24"/>
          <w:szCs w:val="24"/>
        </w:rPr>
        <w:t xml:space="preserve">. </w:t>
      </w:r>
    </w:p>
    <w:p w:rsidR="001373E1" w:rsidRPr="00605B42" w:rsidRDefault="001373E1" w:rsidP="00605B42">
      <w:pPr>
        <w:spacing w:after="0" w:line="240" w:lineRule="auto"/>
        <w:ind w:left="0" w:firstLine="540"/>
        <w:rPr>
          <w:sz w:val="24"/>
          <w:szCs w:val="24"/>
        </w:rPr>
      </w:pPr>
    </w:p>
    <w:sectPr w:rsidR="001373E1" w:rsidRPr="00605B42" w:rsidSect="00C57FF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73E1" w:rsidRDefault="001373E1" w:rsidP="00252BC7">
      <w:pPr>
        <w:spacing w:after="0" w:line="240" w:lineRule="auto"/>
      </w:pPr>
      <w:r>
        <w:separator/>
      </w:r>
    </w:p>
  </w:endnote>
  <w:endnote w:type="continuationSeparator" w:id="0">
    <w:p w:rsidR="001373E1" w:rsidRDefault="001373E1" w:rsidP="00252B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 Sakha Unicode">
    <w:altName w:val="Arial"/>
    <w:panose1 w:val="02000505000000020003"/>
    <w:charset w:val="CC"/>
    <w:family w:val="roman"/>
    <w:pitch w:val="variable"/>
    <w:sig w:usb0="A00002BF" w:usb1="0000787B"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73E1" w:rsidRDefault="001373E1" w:rsidP="00252BC7">
      <w:pPr>
        <w:spacing w:after="0" w:line="240" w:lineRule="auto"/>
      </w:pPr>
      <w:r>
        <w:separator/>
      </w:r>
    </w:p>
  </w:footnote>
  <w:footnote w:type="continuationSeparator" w:id="0">
    <w:p w:rsidR="001373E1" w:rsidRDefault="001373E1" w:rsidP="00252BC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E1BCC"/>
    <w:rsid w:val="00000C81"/>
    <w:rsid w:val="00036CDA"/>
    <w:rsid w:val="000722AB"/>
    <w:rsid w:val="000D06BE"/>
    <w:rsid w:val="000F16A4"/>
    <w:rsid w:val="00100366"/>
    <w:rsid w:val="00132B00"/>
    <w:rsid w:val="001373E1"/>
    <w:rsid w:val="0015090D"/>
    <w:rsid w:val="001E44D4"/>
    <w:rsid w:val="002506DE"/>
    <w:rsid w:val="00252BC7"/>
    <w:rsid w:val="00280BD9"/>
    <w:rsid w:val="002814E9"/>
    <w:rsid w:val="00291146"/>
    <w:rsid w:val="002C0106"/>
    <w:rsid w:val="002F7D88"/>
    <w:rsid w:val="003618E3"/>
    <w:rsid w:val="003E1BCC"/>
    <w:rsid w:val="0047595B"/>
    <w:rsid w:val="00537E77"/>
    <w:rsid w:val="005714CA"/>
    <w:rsid w:val="005C221A"/>
    <w:rsid w:val="00605B42"/>
    <w:rsid w:val="00645375"/>
    <w:rsid w:val="00653E3C"/>
    <w:rsid w:val="00687968"/>
    <w:rsid w:val="0069597E"/>
    <w:rsid w:val="006C6D32"/>
    <w:rsid w:val="006E4E07"/>
    <w:rsid w:val="006E6D63"/>
    <w:rsid w:val="007628E7"/>
    <w:rsid w:val="007706B4"/>
    <w:rsid w:val="00784E6C"/>
    <w:rsid w:val="007C33A2"/>
    <w:rsid w:val="007D447A"/>
    <w:rsid w:val="007E179C"/>
    <w:rsid w:val="007F2F5F"/>
    <w:rsid w:val="00850B46"/>
    <w:rsid w:val="008765A8"/>
    <w:rsid w:val="009A0014"/>
    <w:rsid w:val="009E5563"/>
    <w:rsid w:val="00A34F51"/>
    <w:rsid w:val="00A55E86"/>
    <w:rsid w:val="00A954B5"/>
    <w:rsid w:val="00B17CC6"/>
    <w:rsid w:val="00B32DB2"/>
    <w:rsid w:val="00B5409A"/>
    <w:rsid w:val="00B61605"/>
    <w:rsid w:val="00C40558"/>
    <w:rsid w:val="00C57FF2"/>
    <w:rsid w:val="00C9115C"/>
    <w:rsid w:val="00CD7F54"/>
    <w:rsid w:val="00CE20C4"/>
    <w:rsid w:val="00D02A2A"/>
    <w:rsid w:val="00D222AF"/>
    <w:rsid w:val="00D2679A"/>
    <w:rsid w:val="00DD1113"/>
    <w:rsid w:val="00E252BE"/>
    <w:rsid w:val="00E66FEE"/>
    <w:rsid w:val="00F61B35"/>
    <w:rsid w:val="00FA7832"/>
    <w:rsid w:val="00FC352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FF2"/>
    <w:pPr>
      <w:spacing w:after="200" w:line="360" w:lineRule="auto"/>
      <w:ind w:left="714" w:hanging="357"/>
      <w:jc w:val="both"/>
    </w:pPr>
    <w:rPr>
      <w:sz w:val="28"/>
      <w:szCs w:val="28"/>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uiPriority w:val="99"/>
    <w:rsid w:val="00B61605"/>
  </w:style>
  <w:style w:type="paragraph" w:styleId="BalloonText">
    <w:name w:val="Balloon Text"/>
    <w:basedOn w:val="Normal"/>
    <w:link w:val="BalloonTextChar"/>
    <w:uiPriority w:val="99"/>
    <w:semiHidden/>
    <w:rsid w:val="00B616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605"/>
    <w:rPr>
      <w:rFonts w:ascii="Tahoma" w:hAnsi="Tahoma" w:cs="Tahoma"/>
      <w:sz w:val="16"/>
      <w:szCs w:val="16"/>
    </w:rPr>
  </w:style>
  <w:style w:type="paragraph" w:styleId="NormalWeb">
    <w:name w:val="Normal (Web)"/>
    <w:basedOn w:val="Normal"/>
    <w:uiPriority w:val="99"/>
    <w:rsid w:val="00B61605"/>
    <w:pPr>
      <w:spacing w:before="100" w:beforeAutospacing="1" w:after="100" w:afterAutospacing="1" w:line="240" w:lineRule="auto"/>
      <w:ind w:left="0" w:firstLine="0"/>
      <w:jc w:val="left"/>
    </w:pPr>
    <w:rPr>
      <w:rFonts w:eastAsia="Times New Roman"/>
      <w:sz w:val="24"/>
      <w:szCs w:val="24"/>
      <w:lang w:eastAsia="ru-RU"/>
    </w:rPr>
  </w:style>
  <w:style w:type="paragraph" w:styleId="Header">
    <w:name w:val="header"/>
    <w:basedOn w:val="Normal"/>
    <w:link w:val="HeaderChar"/>
    <w:uiPriority w:val="99"/>
    <w:semiHidden/>
    <w:rsid w:val="00252BC7"/>
    <w:pPr>
      <w:tabs>
        <w:tab w:val="center" w:pos="4677"/>
        <w:tab w:val="right" w:pos="9355"/>
      </w:tabs>
    </w:pPr>
  </w:style>
  <w:style w:type="character" w:customStyle="1" w:styleId="HeaderChar">
    <w:name w:val="Header Char"/>
    <w:basedOn w:val="DefaultParagraphFont"/>
    <w:link w:val="Header"/>
    <w:uiPriority w:val="99"/>
    <w:semiHidden/>
    <w:rsid w:val="00252BC7"/>
    <w:rPr>
      <w:sz w:val="28"/>
      <w:szCs w:val="28"/>
      <w:lang w:eastAsia="en-US"/>
    </w:rPr>
  </w:style>
  <w:style w:type="paragraph" w:styleId="Footer">
    <w:name w:val="footer"/>
    <w:basedOn w:val="Normal"/>
    <w:link w:val="FooterChar"/>
    <w:uiPriority w:val="99"/>
    <w:semiHidden/>
    <w:rsid w:val="00252BC7"/>
    <w:pPr>
      <w:tabs>
        <w:tab w:val="center" w:pos="4677"/>
        <w:tab w:val="right" w:pos="9355"/>
      </w:tabs>
    </w:pPr>
  </w:style>
  <w:style w:type="character" w:customStyle="1" w:styleId="FooterChar">
    <w:name w:val="Footer Char"/>
    <w:basedOn w:val="DefaultParagraphFont"/>
    <w:link w:val="Footer"/>
    <w:uiPriority w:val="99"/>
    <w:semiHidden/>
    <w:rsid w:val="00252BC7"/>
    <w:rPr>
      <w:sz w:val="28"/>
      <w:szCs w:val="28"/>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395</TotalTime>
  <Pages>6</Pages>
  <Words>2369</Words>
  <Characters>13504</Characters>
  <Application>Microsoft Office Outlook</Application>
  <DocSecurity>0</DocSecurity>
  <Lines>0</Lines>
  <Paragraphs>0</Paragraphs>
  <ScaleCrop>false</ScaleCrop>
  <Company>ККиИ</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Макарова</cp:lastModifiedBy>
  <cp:revision>26</cp:revision>
  <cp:lastPrinted>2012-04-02T02:01:00Z</cp:lastPrinted>
  <dcterms:created xsi:type="dcterms:W3CDTF">2012-03-26T05:03:00Z</dcterms:created>
  <dcterms:modified xsi:type="dcterms:W3CDTF">2012-12-24T01:59:00Z</dcterms:modified>
</cp:coreProperties>
</file>